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03EC92" w14:textId="0D215D09" w:rsidR="004F0B2B" w:rsidRPr="006F669F" w:rsidRDefault="004F0B2B" w:rsidP="00706500">
      <w:pPr>
        <w:pStyle w:val="ReportType"/>
        <w:spacing w:before="8200"/>
        <w:ind w:left="360"/>
      </w:pPr>
      <w:bookmarkStart w:id="0" w:name="_Toc372788363"/>
      <w:bookmarkStart w:id="1" w:name="_GoBack"/>
      <w:bookmarkEnd w:id="1"/>
      <w:permStart w:id="1863543410" w:edGrp="everyone"/>
      <w:r w:rsidRPr="006F669F">
        <mc:AlternateContent>
          <mc:Choice Requires="wpg">
            <w:drawing>
              <wp:anchor distT="0" distB="0" distL="114300" distR="114300" simplePos="0" relativeHeight="251660288" behindDoc="1" locked="1" layoutInCell="1" allowOverlap="1" wp14:anchorId="652BF411" wp14:editId="2FA673E9">
                <wp:simplePos x="0" y="0"/>
                <wp:positionH relativeFrom="page">
                  <wp:align>left</wp:align>
                </wp:positionH>
                <wp:positionV relativeFrom="page">
                  <wp:posOffset>523875</wp:posOffset>
                </wp:positionV>
                <wp:extent cx="7772400" cy="9555480"/>
                <wp:effectExtent l="0" t="0" r="76200" b="26670"/>
                <wp:wrapNone/>
                <wp:docPr id="10" name="Group 10"/>
                <wp:cNvGraphicFramePr/>
                <a:graphic xmlns:a="http://schemas.openxmlformats.org/drawingml/2006/main">
                  <a:graphicData uri="http://schemas.microsoft.com/office/word/2010/wordprocessingGroup">
                    <wpg:wgp>
                      <wpg:cNvGrpSpPr/>
                      <wpg:grpSpPr>
                        <a:xfrm>
                          <a:off x="0" y="0"/>
                          <a:ext cx="7772400" cy="9555480"/>
                          <a:chOff x="0" y="0"/>
                          <a:chExt cx="7771378" cy="9552390"/>
                        </a:xfrm>
                      </wpg:grpSpPr>
                      <pic:pic xmlns:pic="http://schemas.openxmlformats.org/drawingml/2006/picture">
                        <pic:nvPicPr>
                          <pic:cNvPr id="3" name="Picture 3" descr="A tree in a forest&#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85800" y="1381125"/>
                            <a:ext cx="7077710" cy="4048760"/>
                          </a:xfrm>
                          <a:prstGeom prst="rect">
                            <a:avLst/>
                          </a:prstGeom>
                        </pic:spPr>
                      </pic:pic>
                      <wpg:grpSp>
                        <wpg:cNvPr id="20" name="Group 20"/>
                        <wpg:cNvGrpSpPr/>
                        <wpg:grpSpPr>
                          <a:xfrm>
                            <a:off x="685800" y="4105275"/>
                            <a:ext cx="7080791" cy="5446014"/>
                            <a:chOff x="0" y="0"/>
                            <a:chExt cx="7089775" cy="5410200"/>
                          </a:xfrm>
                        </wpg:grpSpPr>
                        <wps:wsp>
                          <wps:cNvPr id="16" name="Freeform 17"/>
                          <wps:cNvSpPr>
                            <a:spLocks/>
                          </wps:cNvSpPr>
                          <wps:spPr bwMode="auto">
                            <a:xfrm>
                              <a:off x="0" y="1454517"/>
                              <a:ext cx="5870575" cy="913765"/>
                            </a:xfrm>
                            <a:custGeom>
                              <a:avLst/>
                              <a:gdLst>
                                <a:gd name="T0" fmla="*/ 0 w 9245"/>
                                <a:gd name="T1" fmla="*/ 0 h 1439"/>
                                <a:gd name="T2" fmla="*/ 0 w 9245"/>
                                <a:gd name="T3" fmla="*/ 1439 h 1439"/>
                                <a:gd name="T4" fmla="*/ 8100 w 9245"/>
                                <a:gd name="T5" fmla="*/ 1439 h 1439"/>
                                <a:gd name="T6" fmla="*/ 9245 w 9245"/>
                                <a:gd name="T7" fmla="*/ 0 h 1439"/>
                                <a:gd name="T8" fmla="*/ 0 w 9245"/>
                                <a:gd name="T9" fmla="*/ 0 h 1439"/>
                              </a:gdLst>
                              <a:ahLst/>
                              <a:cxnLst>
                                <a:cxn ang="0">
                                  <a:pos x="T0" y="T1"/>
                                </a:cxn>
                                <a:cxn ang="0">
                                  <a:pos x="T2" y="T3"/>
                                </a:cxn>
                                <a:cxn ang="0">
                                  <a:pos x="T4" y="T5"/>
                                </a:cxn>
                                <a:cxn ang="0">
                                  <a:pos x="T6" y="T7"/>
                                </a:cxn>
                                <a:cxn ang="0">
                                  <a:pos x="T8" y="T9"/>
                                </a:cxn>
                              </a:cxnLst>
                              <a:rect l="0" t="0" r="r" b="b"/>
                              <a:pathLst>
                                <a:path w="9245" h="1439">
                                  <a:moveTo>
                                    <a:pt x="0" y="0"/>
                                  </a:moveTo>
                                  <a:lnTo>
                                    <a:pt x="0" y="1439"/>
                                  </a:lnTo>
                                  <a:lnTo>
                                    <a:pt x="8100" y="1439"/>
                                  </a:lnTo>
                                  <a:lnTo>
                                    <a:pt x="9245" y="0"/>
                                  </a:lnTo>
                                  <a:lnTo>
                                    <a:pt x="0" y="0"/>
                                  </a:lnTo>
                                  <a:close/>
                                </a:path>
                              </a:pathLst>
                            </a:custGeom>
                            <a:solidFill>
                              <a:srgbClr val="162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90825" y="0"/>
                              <a:ext cx="4298950" cy="5410200"/>
                            </a:xfrm>
                            <a:custGeom>
                              <a:avLst/>
                              <a:gdLst>
                                <a:gd name="T0" fmla="*/ 6770 w 6770"/>
                                <a:gd name="T1" fmla="*/ 0 h 8520"/>
                                <a:gd name="T2" fmla="*/ 0 w 6770"/>
                                <a:gd name="T3" fmla="*/ 8520 h 8520"/>
                                <a:gd name="T4" fmla="*/ 95 w 6770"/>
                                <a:gd name="T5" fmla="*/ 8520 h 8520"/>
                                <a:gd name="T6" fmla="*/ 6770 w 6770"/>
                                <a:gd name="T7" fmla="*/ 115 h 8520"/>
                                <a:gd name="T8" fmla="*/ 6770 w 6770"/>
                                <a:gd name="T9" fmla="*/ 0 h 8520"/>
                              </a:gdLst>
                              <a:ahLst/>
                              <a:cxnLst>
                                <a:cxn ang="0">
                                  <a:pos x="T0" y="T1"/>
                                </a:cxn>
                                <a:cxn ang="0">
                                  <a:pos x="T2" y="T3"/>
                                </a:cxn>
                                <a:cxn ang="0">
                                  <a:pos x="T4" y="T5"/>
                                </a:cxn>
                                <a:cxn ang="0">
                                  <a:pos x="T6" y="T7"/>
                                </a:cxn>
                                <a:cxn ang="0">
                                  <a:pos x="T8" y="T9"/>
                                </a:cxn>
                              </a:cxnLst>
                              <a:rect l="0" t="0" r="r" b="b"/>
                              <a:pathLst>
                                <a:path w="6770" h="8520">
                                  <a:moveTo>
                                    <a:pt x="6770" y="0"/>
                                  </a:moveTo>
                                  <a:lnTo>
                                    <a:pt x="0" y="8520"/>
                                  </a:lnTo>
                                  <a:lnTo>
                                    <a:pt x="95" y="8520"/>
                                  </a:lnTo>
                                  <a:lnTo>
                                    <a:pt x="6770" y="115"/>
                                  </a:lnTo>
                                  <a:lnTo>
                                    <a:pt x="6770" y="0"/>
                                  </a:lnTo>
                                  <a:close/>
                                </a:path>
                              </a:pathLst>
                            </a:custGeom>
                            <a:solidFill>
                              <a:srgbClr val="16224C"/>
                            </a:solidFill>
                            <a:ln w="9525">
                              <a:solidFill>
                                <a:srgbClr val="000000"/>
                              </a:solidFill>
                              <a:round/>
                              <a:headEnd/>
                              <a:tailEnd/>
                            </a:ln>
                          </wps:spPr>
                          <wps:bodyPr rot="0" vert="horz" wrap="square" lIns="91440" tIns="45720" rIns="91440" bIns="45720" anchor="t" anchorCtr="0" upright="1">
                            <a:noAutofit/>
                          </wps:bodyPr>
                        </wps:wsp>
                      </wpg:grpSp>
                      <wps:wsp>
                        <wps:cNvPr id="19" name="Freeform 20"/>
                        <wps:cNvSpPr>
                          <a:spLocks/>
                        </wps:cNvSpPr>
                        <wps:spPr bwMode="auto">
                          <a:xfrm>
                            <a:off x="685800" y="1257300"/>
                            <a:ext cx="7077616" cy="57126"/>
                          </a:xfrm>
                          <a:custGeom>
                            <a:avLst/>
                            <a:gdLst>
                              <a:gd name="T0" fmla="*/ 70 w 11160"/>
                              <a:gd name="T1" fmla="*/ 0 h 90"/>
                              <a:gd name="T2" fmla="*/ 0 w 11160"/>
                              <a:gd name="T3" fmla="*/ 90 h 90"/>
                              <a:gd name="T4" fmla="*/ 11160 w 11160"/>
                              <a:gd name="T5" fmla="*/ 90 h 90"/>
                              <a:gd name="T6" fmla="*/ 11160 w 11160"/>
                              <a:gd name="T7" fmla="*/ 0 h 90"/>
                              <a:gd name="T8" fmla="*/ 70 w 11160"/>
                              <a:gd name="T9" fmla="*/ 0 h 90"/>
                            </a:gdLst>
                            <a:ahLst/>
                            <a:cxnLst>
                              <a:cxn ang="0">
                                <a:pos x="T0" y="T1"/>
                              </a:cxn>
                              <a:cxn ang="0">
                                <a:pos x="T2" y="T3"/>
                              </a:cxn>
                              <a:cxn ang="0">
                                <a:pos x="T4" y="T5"/>
                              </a:cxn>
                              <a:cxn ang="0">
                                <a:pos x="T6" y="T7"/>
                              </a:cxn>
                              <a:cxn ang="0">
                                <a:pos x="T8" y="T9"/>
                              </a:cxn>
                            </a:cxnLst>
                            <a:rect l="0" t="0" r="r" b="b"/>
                            <a:pathLst>
                              <a:path w="11160" h="90">
                                <a:moveTo>
                                  <a:pt x="70" y="0"/>
                                </a:moveTo>
                                <a:lnTo>
                                  <a:pt x="0" y="90"/>
                                </a:lnTo>
                                <a:lnTo>
                                  <a:pt x="11160" y="90"/>
                                </a:lnTo>
                                <a:lnTo>
                                  <a:pt x="11160" y="0"/>
                                </a:lnTo>
                                <a:lnTo>
                                  <a:pt x="70" y="0"/>
                                </a:lnTo>
                                <a:close/>
                              </a:path>
                            </a:pathLst>
                          </a:custGeom>
                          <a:solidFill>
                            <a:srgbClr val="6F6F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6FC1EB" w14:textId="77777777" w:rsidR="00F60F19" w:rsidRDefault="00F60F19" w:rsidP="004F0B2B">
                              <w:pPr>
                                <w:jc w:val="center"/>
                              </w:pPr>
                              <w:permStart w:id="1270163119" w:edGrp="everyone"/>
                              <w:r>
                                <w:t>247</w:t>
                              </w:r>
                              <w:r>
                                <w:tab/>
                                <w:t>190</w:t>
                              </w:r>
                              <w:r>
                                <w:tab/>
                                <w:t>38</w:t>
                              </w:r>
                            </w:p>
                            <w:permEnd w:id="1270163119"/>
                            <w:p w14:paraId="176F2BF7" w14:textId="77777777" w:rsidR="00F60F19" w:rsidRDefault="00F60F19" w:rsidP="004F0B2B">
                              <w:pPr>
                                <w:jc w:val="center"/>
                              </w:pPr>
                            </w:p>
                          </w:txbxContent>
                        </wps:txbx>
                        <wps:bodyPr rot="0" vert="horz" wrap="square" lIns="91440" tIns="45720" rIns="91440" bIns="45720" anchor="t" anchorCtr="0" upright="1">
                          <a:noAutofit/>
                        </wps:bodyPr>
                      </wps:wsp>
                      <wpg:grpSp>
                        <wpg:cNvPr id="5" name="Group 5"/>
                        <wpg:cNvGrpSpPr/>
                        <wpg:grpSpPr>
                          <a:xfrm>
                            <a:off x="0" y="5324475"/>
                            <a:ext cx="5742820" cy="301498"/>
                            <a:chOff x="442060" y="0"/>
                            <a:chExt cx="5752365" cy="304800"/>
                          </a:xfrm>
                        </wpg:grpSpPr>
                        <wps:wsp>
                          <wps:cNvPr id="6" name="Freeform 9"/>
                          <wps:cNvSpPr>
                            <a:spLocks/>
                          </wps:cNvSpPr>
                          <wps:spPr bwMode="auto">
                            <a:xfrm>
                              <a:off x="446450" y="0"/>
                              <a:ext cx="5747975" cy="304800"/>
                            </a:xfrm>
                            <a:custGeom>
                              <a:avLst/>
                              <a:gdLst>
                                <a:gd name="T0" fmla="*/ 5740 w 6120"/>
                                <a:gd name="T1" fmla="*/ 480 h 480"/>
                                <a:gd name="T2" fmla="*/ 6120 w 6120"/>
                                <a:gd name="T3" fmla="*/ 0 h 480"/>
                                <a:gd name="T4" fmla="*/ 0 w 6120"/>
                                <a:gd name="T5" fmla="*/ 0 h 480"/>
                                <a:gd name="T6" fmla="*/ 0 w 6120"/>
                                <a:gd name="T7" fmla="*/ 480 h 480"/>
                                <a:gd name="T8" fmla="*/ 5740 w 6120"/>
                                <a:gd name="T9" fmla="*/ 480 h 480"/>
                                <a:gd name="connsiteX0" fmla="*/ 9379 w 9924"/>
                                <a:gd name="connsiteY0" fmla="*/ 10000 h 10000"/>
                                <a:gd name="connsiteX1" fmla="*/ 9924 w 9924"/>
                                <a:gd name="connsiteY1" fmla="*/ 0 h 10000"/>
                                <a:gd name="connsiteX2" fmla="*/ 0 w 9924"/>
                                <a:gd name="connsiteY2" fmla="*/ 0 h 10000"/>
                                <a:gd name="connsiteX3" fmla="*/ 0 w 9924"/>
                                <a:gd name="connsiteY3" fmla="*/ 10000 h 10000"/>
                                <a:gd name="connsiteX4" fmla="*/ 9379 w 9924"/>
                                <a:gd name="connsiteY4" fmla="*/ 10000 h 10000"/>
                                <a:gd name="connsiteX0" fmla="*/ 11622 w 12171"/>
                                <a:gd name="connsiteY0" fmla="*/ 10000 h 10000"/>
                                <a:gd name="connsiteX1" fmla="*/ 12171 w 12171"/>
                                <a:gd name="connsiteY1" fmla="*/ 0 h 10000"/>
                                <a:gd name="connsiteX2" fmla="*/ 2171 w 12171"/>
                                <a:gd name="connsiteY2" fmla="*/ 0 h 10000"/>
                                <a:gd name="connsiteX3" fmla="*/ 0 w 12171"/>
                                <a:gd name="connsiteY3" fmla="*/ 10000 h 10000"/>
                                <a:gd name="connsiteX4" fmla="*/ 11622 w 12171"/>
                                <a:gd name="connsiteY4" fmla="*/ 10000 h 10000"/>
                                <a:gd name="connsiteX0" fmla="*/ 11622 w 12171"/>
                                <a:gd name="connsiteY0" fmla="*/ 10000 h 10000"/>
                                <a:gd name="connsiteX1" fmla="*/ 12171 w 12171"/>
                                <a:gd name="connsiteY1" fmla="*/ 0 h 10000"/>
                                <a:gd name="connsiteX2" fmla="*/ 0 w 12171"/>
                                <a:gd name="connsiteY2" fmla="*/ 0 h 10000"/>
                                <a:gd name="connsiteX3" fmla="*/ 0 w 12171"/>
                                <a:gd name="connsiteY3" fmla="*/ 10000 h 10000"/>
                                <a:gd name="connsiteX4" fmla="*/ 11622 w 12171"/>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171" h="10000">
                                  <a:moveTo>
                                    <a:pt x="11622" y="10000"/>
                                  </a:moveTo>
                                  <a:lnTo>
                                    <a:pt x="12171" y="0"/>
                                  </a:lnTo>
                                  <a:lnTo>
                                    <a:pt x="0" y="0"/>
                                  </a:lnTo>
                                  <a:lnTo>
                                    <a:pt x="0" y="10000"/>
                                  </a:lnTo>
                                  <a:lnTo>
                                    <a:pt x="11622" y="10000"/>
                                  </a:lnTo>
                                  <a:close/>
                                </a:path>
                              </a:pathLst>
                            </a:custGeom>
                            <a:solidFill>
                              <a:srgbClr val="6F6F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F6632C" w14:textId="77777777" w:rsidR="00F60F19" w:rsidRPr="004D1E6F" w:rsidRDefault="00F60F19" w:rsidP="004F0B2B">
                                <w:pPr>
                                  <w:rPr>
                                    <w:rFonts w:ascii="Segoe UI Semibold" w:hAnsi="Segoe UI Semibold" w:cs="Segoe UI Semibold"/>
                                    <w:smallCaps/>
                                    <w:color w:val="FFFFFF" w:themeColor="background1"/>
                                    <w:sz w:val="24"/>
                                  </w:rPr>
                                </w:pPr>
                                <w:permStart w:id="1258230639" w:edGrp="everyone"/>
                                <w:permEnd w:id="1258230639"/>
                              </w:p>
                            </w:txbxContent>
                          </wps:txbx>
                          <wps:bodyPr rot="0" vert="horz" wrap="square" lIns="914400" tIns="36576" rIns="0" bIns="0" anchor="t" anchorCtr="0" upright="1">
                            <a:noAutofit/>
                          </wps:bodyPr>
                        </wps:wsp>
                        <wps:wsp>
                          <wps:cNvPr id="7" name="Freeform 9"/>
                          <wps:cNvSpPr>
                            <a:spLocks/>
                          </wps:cNvSpPr>
                          <wps:spPr bwMode="auto">
                            <a:xfrm>
                              <a:off x="442060" y="0"/>
                              <a:ext cx="5266540" cy="17780"/>
                            </a:xfrm>
                            <a:custGeom>
                              <a:avLst/>
                              <a:gdLst>
                                <a:gd name="T0" fmla="*/ 5740 w 6120"/>
                                <a:gd name="T1" fmla="*/ 480 h 480"/>
                                <a:gd name="T2" fmla="*/ 6120 w 6120"/>
                                <a:gd name="T3" fmla="*/ 0 h 480"/>
                                <a:gd name="T4" fmla="*/ 0 w 6120"/>
                                <a:gd name="T5" fmla="*/ 0 h 480"/>
                                <a:gd name="T6" fmla="*/ 0 w 6120"/>
                                <a:gd name="T7" fmla="*/ 480 h 480"/>
                                <a:gd name="T8" fmla="*/ 5740 w 6120"/>
                                <a:gd name="T9" fmla="*/ 480 h 480"/>
                                <a:gd name="connsiteX0" fmla="*/ 9957 w 10000"/>
                                <a:gd name="connsiteY0" fmla="*/ 10000 h 10000"/>
                                <a:gd name="connsiteX1" fmla="*/ 10000 w 10000"/>
                                <a:gd name="connsiteY1" fmla="*/ 0 h 10000"/>
                                <a:gd name="connsiteX2" fmla="*/ 0 w 10000"/>
                                <a:gd name="connsiteY2" fmla="*/ 0 h 10000"/>
                                <a:gd name="connsiteX3" fmla="*/ 0 w 10000"/>
                                <a:gd name="connsiteY3" fmla="*/ 10000 h 10000"/>
                                <a:gd name="connsiteX4" fmla="*/ 9957 w 10000"/>
                                <a:gd name="connsiteY4" fmla="*/ 10000 h 10000"/>
                                <a:gd name="connsiteX0" fmla="*/ 9975 w 10000"/>
                                <a:gd name="connsiteY0" fmla="*/ 10000 h 10000"/>
                                <a:gd name="connsiteX1" fmla="*/ 10000 w 10000"/>
                                <a:gd name="connsiteY1" fmla="*/ 0 h 10000"/>
                                <a:gd name="connsiteX2" fmla="*/ 0 w 10000"/>
                                <a:gd name="connsiteY2" fmla="*/ 0 h 10000"/>
                                <a:gd name="connsiteX3" fmla="*/ 0 w 10000"/>
                                <a:gd name="connsiteY3" fmla="*/ 10000 h 10000"/>
                                <a:gd name="connsiteX4" fmla="*/ 9975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9975" y="10000"/>
                                  </a:moveTo>
                                  <a:cubicBezTo>
                                    <a:pt x="9989" y="6667"/>
                                    <a:pt x="9986" y="3333"/>
                                    <a:pt x="10000" y="0"/>
                                  </a:cubicBezTo>
                                  <a:lnTo>
                                    <a:pt x="0" y="0"/>
                                  </a:lnTo>
                                  <a:lnTo>
                                    <a:pt x="0" y="10000"/>
                                  </a:lnTo>
                                  <a:lnTo>
                                    <a:pt x="9975" y="10000"/>
                                  </a:lnTo>
                                  <a:close/>
                                </a:path>
                              </a:pathLst>
                            </a:custGeom>
                            <a:gradFill>
                              <a:gsLst>
                                <a:gs pos="0">
                                  <a:srgbClr val="FFB526"/>
                                </a:gs>
                                <a:gs pos="100000">
                                  <a:srgbClr val="D5692B"/>
                                </a:gs>
                              </a:gsLst>
                              <a:lin ang="0" scaled="0"/>
                            </a:gradFill>
                            <a:ln>
                              <a:noFill/>
                            </a:ln>
                          </wps:spPr>
                          <wps:txbx>
                            <w:txbxContent>
                              <w:p w14:paraId="6D474A8D" w14:textId="77777777" w:rsidR="00F60F19" w:rsidRDefault="00F60F19" w:rsidP="004F0B2B">
                                <w:pPr>
                                  <w:jc w:val="center"/>
                                </w:pPr>
                                <w:permStart w:id="1599163255" w:edGrp="everyone"/>
                                <w:permEnd w:id="1599163255"/>
                              </w:p>
                            </w:txbxContent>
                          </wps:txbx>
                          <wps:bodyPr rot="0" vert="horz" wrap="square" lIns="91440" tIns="45720" rIns="91440" bIns="45720" anchor="t" anchorCtr="0" upright="1">
                            <a:noAutofit/>
                          </wps:bodyPr>
                        </wps:wsp>
                      </wpg:grpSp>
                      <pic:pic xmlns:pic="http://schemas.openxmlformats.org/drawingml/2006/picture">
                        <pic:nvPicPr>
                          <pic:cNvPr id="2" name="Picture 2" descr="A sign on a pol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981700" y="0"/>
                            <a:ext cx="1096010" cy="1096010"/>
                          </a:xfrm>
                          <a:prstGeom prst="rect">
                            <a:avLst/>
                          </a:prstGeom>
                        </pic:spPr>
                      </pic:pic>
                      <wps:wsp>
                        <wps:cNvPr id="15" name="Freeform 16"/>
                        <wps:cNvSpPr>
                          <a:spLocks noEditPoints="1"/>
                        </wps:cNvSpPr>
                        <wps:spPr bwMode="auto">
                          <a:xfrm>
                            <a:off x="3590925" y="4248150"/>
                            <a:ext cx="4180453" cy="5304240"/>
                          </a:xfrm>
                          <a:custGeom>
                            <a:avLst/>
                            <a:gdLst>
                              <a:gd name="T0" fmla="*/ 6590 w 6590"/>
                              <a:gd name="T1" fmla="*/ 7161 h 8300"/>
                              <a:gd name="T2" fmla="*/ 5580 w 6590"/>
                              <a:gd name="T3" fmla="*/ 8300 h 8300"/>
                              <a:gd name="T4" fmla="*/ 5400 w 6590"/>
                              <a:gd name="T5" fmla="*/ 8300 h 8300"/>
                              <a:gd name="T6" fmla="*/ 6590 w 6590"/>
                              <a:gd name="T7" fmla="*/ 6706 h 8300"/>
                              <a:gd name="T8" fmla="*/ 5220 w 6590"/>
                              <a:gd name="T9" fmla="*/ 8300 h 8300"/>
                              <a:gd name="T10" fmla="*/ 5040 w 6590"/>
                              <a:gd name="T11" fmla="*/ 8300 h 8300"/>
                              <a:gd name="T12" fmla="*/ 6590 w 6590"/>
                              <a:gd name="T13" fmla="*/ 8180 h 8300"/>
                              <a:gd name="T14" fmla="*/ 6400 w 6590"/>
                              <a:gd name="T15" fmla="*/ 8300 h 8300"/>
                              <a:gd name="T16" fmla="*/ 6220 w 6590"/>
                              <a:gd name="T17" fmla="*/ 8300 h 8300"/>
                              <a:gd name="T18" fmla="*/ 6590 w 6590"/>
                              <a:gd name="T19" fmla="*/ 7725 h 8300"/>
                              <a:gd name="T20" fmla="*/ 6040 w 6590"/>
                              <a:gd name="T21" fmla="*/ 8300 h 8300"/>
                              <a:gd name="T22" fmla="*/ 5860 w 6590"/>
                              <a:gd name="T23" fmla="*/ 8300 h 8300"/>
                              <a:gd name="T24" fmla="*/ 6590 w 6590"/>
                              <a:gd name="T25" fmla="*/ 6251 h 8300"/>
                              <a:gd name="T26" fmla="*/ 4860 w 6590"/>
                              <a:gd name="T27" fmla="*/ 8300 h 8300"/>
                              <a:gd name="T28" fmla="*/ 4680 w 6590"/>
                              <a:gd name="T29" fmla="*/ 8300 h 8300"/>
                              <a:gd name="T30" fmla="*/ 6590 w 6590"/>
                              <a:gd name="T31" fmla="*/ 5797 h 8300"/>
                              <a:gd name="T32" fmla="*/ 4500 w 6590"/>
                              <a:gd name="T33" fmla="*/ 8300 h 8300"/>
                              <a:gd name="T34" fmla="*/ 4320 w 6590"/>
                              <a:gd name="T35" fmla="*/ 8300 h 8300"/>
                              <a:gd name="T36" fmla="*/ 6590 w 6590"/>
                              <a:gd name="T37" fmla="*/ 5342 h 8300"/>
                              <a:gd name="T38" fmla="*/ 4140 w 6590"/>
                              <a:gd name="T39" fmla="*/ 8300 h 8300"/>
                              <a:gd name="T40" fmla="*/ 3960 w 6590"/>
                              <a:gd name="T41" fmla="*/ 8300 h 8300"/>
                              <a:gd name="T42" fmla="*/ 6590 w 6590"/>
                              <a:gd name="T43" fmla="*/ 4887 h 8300"/>
                              <a:gd name="T44" fmla="*/ 3780 w 6590"/>
                              <a:gd name="T45" fmla="*/ 8300 h 8300"/>
                              <a:gd name="T46" fmla="*/ 3600 w 6590"/>
                              <a:gd name="T47" fmla="*/ 8300 h 8300"/>
                              <a:gd name="T48" fmla="*/ 6590 w 6590"/>
                              <a:gd name="T49" fmla="*/ 4432 h 8300"/>
                              <a:gd name="T50" fmla="*/ 3420 w 6590"/>
                              <a:gd name="T51" fmla="*/ 8300 h 8300"/>
                              <a:gd name="T52" fmla="*/ 3240 w 6590"/>
                              <a:gd name="T53" fmla="*/ 8300 h 8300"/>
                              <a:gd name="T54" fmla="*/ 6590 w 6590"/>
                              <a:gd name="T55" fmla="*/ 3978 h 8300"/>
                              <a:gd name="T56" fmla="*/ 3060 w 6590"/>
                              <a:gd name="T57" fmla="*/ 8300 h 8300"/>
                              <a:gd name="T58" fmla="*/ 2880 w 6590"/>
                              <a:gd name="T59" fmla="*/ 8300 h 8300"/>
                              <a:gd name="T60" fmla="*/ 6590 w 6590"/>
                              <a:gd name="T61" fmla="*/ 3523 h 8300"/>
                              <a:gd name="T62" fmla="*/ 2700 w 6590"/>
                              <a:gd name="T63" fmla="*/ 8300 h 8300"/>
                              <a:gd name="T64" fmla="*/ 2520 w 6590"/>
                              <a:gd name="T65" fmla="*/ 8300 h 8300"/>
                              <a:gd name="T66" fmla="*/ 6590 w 6590"/>
                              <a:gd name="T67" fmla="*/ 3068 h 8300"/>
                              <a:gd name="T68" fmla="*/ 2340 w 6590"/>
                              <a:gd name="T69" fmla="*/ 8300 h 8300"/>
                              <a:gd name="T70" fmla="*/ 2160 w 6590"/>
                              <a:gd name="T71" fmla="*/ 8300 h 8300"/>
                              <a:gd name="T72" fmla="*/ 6590 w 6590"/>
                              <a:gd name="T73" fmla="*/ 2613 h 8300"/>
                              <a:gd name="T74" fmla="*/ 1980 w 6590"/>
                              <a:gd name="T75" fmla="*/ 8300 h 8300"/>
                              <a:gd name="T76" fmla="*/ 1800 w 6590"/>
                              <a:gd name="T77" fmla="*/ 8300 h 8300"/>
                              <a:gd name="T78" fmla="*/ 6590 w 6590"/>
                              <a:gd name="T79" fmla="*/ 2159 h 8300"/>
                              <a:gd name="T80" fmla="*/ 1620 w 6590"/>
                              <a:gd name="T81" fmla="*/ 8300 h 8300"/>
                              <a:gd name="T82" fmla="*/ 1440 w 6590"/>
                              <a:gd name="T83" fmla="*/ 8300 h 8300"/>
                              <a:gd name="T84" fmla="*/ 6590 w 6590"/>
                              <a:gd name="T85" fmla="*/ 1704 h 8300"/>
                              <a:gd name="T86" fmla="*/ 1260 w 6590"/>
                              <a:gd name="T87" fmla="*/ 8300 h 8300"/>
                              <a:gd name="T88" fmla="*/ 1080 w 6590"/>
                              <a:gd name="T89" fmla="*/ 8300 h 8300"/>
                              <a:gd name="T90" fmla="*/ 6590 w 6590"/>
                              <a:gd name="T91" fmla="*/ 1249 h 8300"/>
                              <a:gd name="T92" fmla="*/ 900 w 6590"/>
                              <a:gd name="T93" fmla="*/ 8300 h 8300"/>
                              <a:gd name="T94" fmla="*/ 720 w 6590"/>
                              <a:gd name="T95" fmla="*/ 8300 h 8300"/>
                              <a:gd name="T96" fmla="*/ 6590 w 6590"/>
                              <a:gd name="T97" fmla="*/ 794 h 8300"/>
                              <a:gd name="T98" fmla="*/ 540 w 6590"/>
                              <a:gd name="T99" fmla="*/ 8300 h 8300"/>
                              <a:gd name="T100" fmla="*/ 360 w 6590"/>
                              <a:gd name="T101" fmla="*/ 8300 h 8300"/>
                              <a:gd name="T102" fmla="*/ 6590 w 6590"/>
                              <a:gd name="T103" fmla="*/ 340 h 8300"/>
                              <a:gd name="T104" fmla="*/ 180 w 6590"/>
                              <a:gd name="T105" fmla="*/ 8300 h 8300"/>
                              <a:gd name="T106" fmla="*/ 0 w 6590"/>
                              <a:gd name="T107" fmla="*/ 8300 h 8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590" h="8300">
                                <a:moveTo>
                                  <a:pt x="6590" y="7271"/>
                                </a:moveTo>
                                <a:lnTo>
                                  <a:pt x="5760" y="8300"/>
                                </a:lnTo>
                                <a:moveTo>
                                  <a:pt x="5670" y="8300"/>
                                </a:moveTo>
                                <a:lnTo>
                                  <a:pt x="6590" y="7161"/>
                                </a:lnTo>
                                <a:lnTo>
                                  <a:pt x="5670" y="8300"/>
                                </a:lnTo>
                                <a:moveTo>
                                  <a:pt x="5580" y="8300"/>
                                </a:moveTo>
                                <a:lnTo>
                                  <a:pt x="6590" y="7046"/>
                                </a:lnTo>
                                <a:lnTo>
                                  <a:pt x="5580" y="8300"/>
                                </a:lnTo>
                                <a:moveTo>
                                  <a:pt x="5490" y="8300"/>
                                </a:moveTo>
                                <a:lnTo>
                                  <a:pt x="6590" y="6931"/>
                                </a:lnTo>
                                <a:lnTo>
                                  <a:pt x="5490" y="8300"/>
                                </a:lnTo>
                                <a:moveTo>
                                  <a:pt x="5400" y="8300"/>
                                </a:moveTo>
                                <a:lnTo>
                                  <a:pt x="6590" y="6816"/>
                                </a:lnTo>
                                <a:lnTo>
                                  <a:pt x="5400" y="8300"/>
                                </a:lnTo>
                                <a:moveTo>
                                  <a:pt x="5310" y="8300"/>
                                </a:moveTo>
                                <a:lnTo>
                                  <a:pt x="6590" y="6706"/>
                                </a:lnTo>
                                <a:lnTo>
                                  <a:pt x="5310" y="8300"/>
                                </a:lnTo>
                                <a:moveTo>
                                  <a:pt x="5220" y="8300"/>
                                </a:moveTo>
                                <a:lnTo>
                                  <a:pt x="6590" y="6591"/>
                                </a:lnTo>
                                <a:lnTo>
                                  <a:pt x="5220" y="8300"/>
                                </a:lnTo>
                                <a:moveTo>
                                  <a:pt x="5130" y="8300"/>
                                </a:moveTo>
                                <a:lnTo>
                                  <a:pt x="6590" y="6476"/>
                                </a:lnTo>
                                <a:lnTo>
                                  <a:pt x="5130" y="8300"/>
                                </a:lnTo>
                                <a:moveTo>
                                  <a:pt x="5040" y="8300"/>
                                </a:moveTo>
                                <a:lnTo>
                                  <a:pt x="6590" y="6366"/>
                                </a:lnTo>
                                <a:lnTo>
                                  <a:pt x="5040" y="8300"/>
                                </a:lnTo>
                                <a:moveTo>
                                  <a:pt x="6490" y="8300"/>
                                </a:moveTo>
                                <a:lnTo>
                                  <a:pt x="6590" y="8180"/>
                                </a:lnTo>
                                <a:lnTo>
                                  <a:pt x="6490" y="8300"/>
                                </a:lnTo>
                                <a:moveTo>
                                  <a:pt x="6400" y="8300"/>
                                </a:moveTo>
                                <a:lnTo>
                                  <a:pt x="6590" y="8070"/>
                                </a:lnTo>
                                <a:lnTo>
                                  <a:pt x="6400" y="8300"/>
                                </a:lnTo>
                                <a:moveTo>
                                  <a:pt x="6310" y="8300"/>
                                </a:moveTo>
                                <a:lnTo>
                                  <a:pt x="6590" y="7955"/>
                                </a:lnTo>
                                <a:lnTo>
                                  <a:pt x="6310" y="8300"/>
                                </a:lnTo>
                                <a:moveTo>
                                  <a:pt x="6220" y="8300"/>
                                </a:moveTo>
                                <a:lnTo>
                                  <a:pt x="6590" y="7840"/>
                                </a:lnTo>
                                <a:lnTo>
                                  <a:pt x="6220" y="8300"/>
                                </a:lnTo>
                                <a:moveTo>
                                  <a:pt x="6130" y="8300"/>
                                </a:moveTo>
                                <a:lnTo>
                                  <a:pt x="6590" y="7725"/>
                                </a:lnTo>
                                <a:lnTo>
                                  <a:pt x="6130" y="8300"/>
                                </a:lnTo>
                                <a:moveTo>
                                  <a:pt x="6040" y="8300"/>
                                </a:moveTo>
                                <a:lnTo>
                                  <a:pt x="6590" y="7615"/>
                                </a:lnTo>
                                <a:lnTo>
                                  <a:pt x="6040" y="8300"/>
                                </a:lnTo>
                                <a:moveTo>
                                  <a:pt x="5950" y="8300"/>
                                </a:moveTo>
                                <a:lnTo>
                                  <a:pt x="6590" y="7500"/>
                                </a:lnTo>
                                <a:lnTo>
                                  <a:pt x="5950" y="8300"/>
                                </a:lnTo>
                                <a:moveTo>
                                  <a:pt x="5860" y="8300"/>
                                </a:moveTo>
                                <a:lnTo>
                                  <a:pt x="6590" y="7386"/>
                                </a:lnTo>
                                <a:lnTo>
                                  <a:pt x="5860" y="8300"/>
                                </a:lnTo>
                                <a:moveTo>
                                  <a:pt x="4950" y="8300"/>
                                </a:moveTo>
                                <a:lnTo>
                                  <a:pt x="6590" y="6251"/>
                                </a:lnTo>
                                <a:lnTo>
                                  <a:pt x="4950" y="8300"/>
                                </a:lnTo>
                                <a:moveTo>
                                  <a:pt x="4860" y="8300"/>
                                </a:moveTo>
                                <a:lnTo>
                                  <a:pt x="6590" y="6136"/>
                                </a:lnTo>
                                <a:lnTo>
                                  <a:pt x="4860" y="8300"/>
                                </a:lnTo>
                                <a:moveTo>
                                  <a:pt x="4770" y="8300"/>
                                </a:moveTo>
                                <a:lnTo>
                                  <a:pt x="6590" y="6021"/>
                                </a:lnTo>
                                <a:lnTo>
                                  <a:pt x="4770" y="8300"/>
                                </a:lnTo>
                                <a:moveTo>
                                  <a:pt x="4680" y="8300"/>
                                </a:moveTo>
                                <a:lnTo>
                                  <a:pt x="6590" y="5911"/>
                                </a:lnTo>
                                <a:lnTo>
                                  <a:pt x="4680" y="8300"/>
                                </a:lnTo>
                                <a:moveTo>
                                  <a:pt x="4590" y="8300"/>
                                </a:moveTo>
                                <a:lnTo>
                                  <a:pt x="6590" y="5797"/>
                                </a:lnTo>
                                <a:lnTo>
                                  <a:pt x="4590" y="8300"/>
                                </a:lnTo>
                                <a:moveTo>
                                  <a:pt x="4500" y="8300"/>
                                </a:moveTo>
                                <a:lnTo>
                                  <a:pt x="6590" y="5682"/>
                                </a:lnTo>
                                <a:lnTo>
                                  <a:pt x="4500" y="8300"/>
                                </a:lnTo>
                                <a:moveTo>
                                  <a:pt x="4410" y="8300"/>
                                </a:moveTo>
                                <a:lnTo>
                                  <a:pt x="6590" y="5567"/>
                                </a:lnTo>
                                <a:lnTo>
                                  <a:pt x="4410" y="8300"/>
                                </a:lnTo>
                                <a:moveTo>
                                  <a:pt x="4320" y="8300"/>
                                </a:moveTo>
                                <a:lnTo>
                                  <a:pt x="6590" y="5457"/>
                                </a:lnTo>
                                <a:lnTo>
                                  <a:pt x="4320" y="8300"/>
                                </a:lnTo>
                                <a:moveTo>
                                  <a:pt x="4230" y="8300"/>
                                </a:moveTo>
                                <a:lnTo>
                                  <a:pt x="6590" y="5342"/>
                                </a:lnTo>
                                <a:lnTo>
                                  <a:pt x="4230" y="8300"/>
                                </a:lnTo>
                                <a:moveTo>
                                  <a:pt x="4140" y="8300"/>
                                </a:moveTo>
                                <a:lnTo>
                                  <a:pt x="6590" y="5227"/>
                                </a:lnTo>
                                <a:lnTo>
                                  <a:pt x="4140" y="8300"/>
                                </a:lnTo>
                                <a:moveTo>
                                  <a:pt x="4050" y="8300"/>
                                </a:moveTo>
                                <a:lnTo>
                                  <a:pt x="6590" y="5112"/>
                                </a:lnTo>
                                <a:lnTo>
                                  <a:pt x="4050" y="8300"/>
                                </a:lnTo>
                                <a:moveTo>
                                  <a:pt x="3960" y="8300"/>
                                </a:moveTo>
                                <a:lnTo>
                                  <a:pt x="6590" y="5002"/>
                                </a:lnTo>
                                <a:lnTo>
                                  <a:pt x="3960" y="8300"/>
                                </a:lnTo>
                                <a:moveTo>
                                  <a:pt x="3870" y="8300"/>
                                </a:moveTo>
                                <a:lnTo>
                                  <a:pt x="6590" y="4887"/>
                                </a:lnTo>
                                <a:lnTo>
                                  <a:pt x="3870" y="8300"/>
                                </a:lnTo>
                                <a:moveTo>
                                  <a:pt x="3780" y="8300"/>
                                </a:moveTo>
                                <a:lnTo>
                                  <a:pt x="6590" y="4772"/>
                                </a:lnTo>
                                <a:lnTo>
                                  <a:pt x="3780" y="8300"/>
                                </a:lnTo>
                                <a:moveTo>
                                  <a:pt x="3690" y="8300"/>
                                </a:moveTo>
                                <a:lnTo>
                                  <a:pt x="6590" y="4657"/>
                                </a:lnTo>
                                <a:lnTo>
                                  <a:pt x="3690" y="8300"/>
                                </a:lnTo>
                                <a:moveTo>
                                  <a:pt x="3600" y="8300"/>
                                </a:moveTo>
                                <a:lnTo>
                                  <a:pt x="6590" y="4547"/>
                                </a:lnTo>
                                <a:lnTo>
                                  <a:pt x="3600" y="8300"/>
                                </a:lnTo>
                                <a:moveTo>
                                  <a:pt x="3510" y="8300"/>
                                </a:moveTo>
                                <a:lnTo>
                                  <a:pt x="6590" y="4432"/>
                                </a:lnTo>
                                <a:lnTo>
                                  <a:pt x="3510" y="8300"/>
                                </a:lnTo>
                                <a:moveTo>
                                  <a:pt x="3420" y="8300"/>
                                </a:moveTo>
                                <a:lnTo>
                                  <a:pt x="6590" y="4317"/>
                                </a:lnTo>
                                <a:lnTo>
                                  <a:pt x="3420" y="8300"/>
                                </a:lnTo>
                                <a:moveTo>
                                  <a:pt x="3330" y="8300"/>
                                </a:moveTo>
                                <a:lnTo>
                                  <a:pt x="6590" y="4207"/>
                                </a:lnTo>
                                <a:lnTo>
                                  <a:pt x="3330" y="8300"/>
                                </a:lnTo>
                                <a:moveTo>
                                  <a:pt x="3240" y="8300"/>
                                </a:moveTo>
                                <a:lnTo>
                                  <a:pt x="6590" y="4093"/>
                                </a:lnTo>
                                <a:lnTo>
                                  <a:pt x="3240" y="8300"/>
                                </a:lnTo>
                                <a:moveTo>
                                  <a:pt x="3150" y="8300"/>
                                </a:moveTo>
                                <a:lnTo>
                                  <a:pt x="6590" y="3978"/>
                                </a:lnTo>
                                <a:lnTo>
                                  <a:pt x="3150" y="8300"/>
                                </a:lnTo>
                                <a:moveTo>
                                  <a:pt x="3060" y="8300"/>
                                </a:moveTo>
                                <a:lnTo>
                                  <a:pt x="6590" y="3863"/>
                                </a:lnTo>
                                <a:lnTo>
                                  <a:pt x="3060" y="8300"/>
                                </a:lnTo>
                                <a:moveTo>
                                  <a:pt x="2970" y="8300"/>
                                </a:moveTo>
                                <a:lnTo>
                                  <a:pt x="6590" y="3753"/>
                                </a:lnTo>
                                <a:lnTo>
                                  <a:pt x="2970" y="8300"/>
                                </a:lnTo>
                                <a:moveTo>
                                  <a:pt x="2880" y="8300"/>
                                </a:moveTo>
                                <a:lnTo>
                                  <a:pt x="6590" y="3638"/>
                                </a:lnTo>
                                <a:lnTo>
                                  <a:pt x="2880" y="8300"/>
                                </a:lnTo>
                                <a:moveTo>
                                  <a:pt x="2790" y="8300"/>
                                </a:moveTo>
                                <a:lnTo>
                                  <a:pt x="6590" y="3523"/>
                                </a:lnTo>
                                <a:lnTo>
                                  <a:pt x="2790" y="8300"/>
                                </a:lnTo>
                                <a:moveTo>
                                  <a:pt x="2700" y="8300"/>
                                </a:moveTo>
                                <a:lnTo>
                                  <a:pt x="6590" y="3408"/>
                                </a:lnTo>
                                <a:lnTo>
                                  <a:pt x="2700" y="8300"/>
                                </a:lnTo>
                                <a:moveTo>
                                  <a:pt x="2610" y="8300"/>
                                </a:moveTo>
                                <a:lnTo>
                                  <a:pt x="6590" y="3298"/>
                                </a:lnTo>
                                <a:lnTo>
                                  <a:pt x="2610" y="8300"/>
                                </a:lnTo>
                                <a:moveTo>
                                  <a:pt x="2520" y="8300"/>
                                </a:moveTo>
                                <a:lnTo>
                                  <a:pt x="6590" y="3183"/>
                                </a:lnTo>
                                <a:lnTo>
                                  <a:pt x="2520" y="8300"/>
                                </a:lnTo>
                                <a:moveTo>
                                  <a:pt x="2430" y="8300"/>
                                </a:moveTo>
                                <a:lnTo>
                                  <a:pt x="6590" y="3068"/>
                                </a:lnTo>
                                <a:lnTo>
                                  <a:pt x="2430" y="8300"/>
                                </a:lnTo>
                                <a:moveTo>
                                  <a:pt x="2340" y="8300"/>
                                </a:moveTo>
                                <a:lnTo>
                                  <a:pt x="6590" y="2953"/>
                                </a:lnTo>
                                <a:lnTo>
                                  <a:pt x="2340" y="8300"/>
                                </a:lnTo>
                                <a:moveTo>
                                  <a:pt x="2250" y="8300"/>
                                </a:moveTo>
                                <a:lnTo>
                                  <a:pt x="6590" y="2843"/>
                                </a:lnTo>
                                <a:lnTo>
                                  <a:pt x="2250" y="8300"/>
                                </a:lnTo>
                                <a:moveTo>
                                  <a:pt x="2160" y="8300"/>
                                </a:moveTo>
                                <a:lnTo>
                                  <a:pt x="6590" y="2728"/>
                                </a:lnTo>
                                <a:lnTo>
                                  <a:pt x="2160" y="8300"/>
                                </a:lnTo>
                                <a:moveTo>
                                  <a:pt x="2070" y="8300"/>
                                </a:moveTo>
                                <a:lnTo>
                                  <a:pt x="6590" y="2613"/>
                                </a:lnTo>
                                <a:lnTo>
                                  <a:pt x="2070" y="8300"/>
                                </a:lnTo>
                                <a:moveTo>
                                  <a:pt x="1980" y="8300"/>
                                </a:moveTo>
                                <a:lnTo>
                                  <a:pt x="6590" y="2498"/>
                                </a:lnTo>
                                <a:lnTo>
                                  <a:pt x="1980" y="8300"/>
                                </a:lnTo>
                                <a:moveTo>
                                  <a:pt x="1890" y="8300"/>
                                </a:moveTo>
                                <a:lnTo>
                                  <a:pt x="6590" y="2389"/>
                                </a:lnTo>
                                <a:lnTo>
                                  <a:pt x="1890" y="8300"/>
                                </a:lnTo>
                                <a:moveTo>
                                  <a:pt x="1800" y="8300"/>
                                </a:moveTo>
                                <a:lnTo>
                                  <a:pt x="6590" y="2274"/>
                                </a:lnTo>
                                <a:lnTo>
                                  <a:pt x="1800" y="8300"/>
                                </a:lnTo>
                                <a:moveTo>
                                  <a:pt x="1710" y="8300"/>
                                </a:moveTo>
                                <a:lnTo>
                                  <a:pt x="6590" y="2159"/>
                                </a:lnTo>
                                <a:lnTo>
                                  <a:pt x="1710" y="8300"/>
                                </a:lnTo>
                                <a:moveTo>
                                  <a:pt x="1620" y="8300"/>
                                </a:moveTo>
                                <a:lnTo>
                                  <a:pt x="6590" y="2049"/>
                                </a:lnTo>
                                <a:lnTo>
                                  <a:pt x="1620" y="8300"/>
                                </a:lnTo>
                                <a:moveTo>
                                  <a:pt x="1530" y="8300"/>
                                </a:moveTo>
                                <a:lnTo>
                                  <a:pt x="6590" y="1934"/>
                                </a:lnTo>
                                <a:lnTo>
                                  <a:pt x="1530" y="8300"/>
                                </a:lnTo>
                                <a:moveTo>
                                  <a:pt x="1440" y="8300"/>
                                </a:moveTo>
                                <a:lnTo>
                                  <a:pt x="6590" y="1819"/>
                                </a:lnTo>
                                <a:lnTo>
                                  <a:pt x="1440" y="8300"/>
                                </a:lnTo>
                                <a:moveTo>
                                  <a:pt x="1350" y="8300"/>
                                </a:moveTo>
                                <a:lnTo>
                                  <a:pt x="6590" y="1704"/>
                                </a:lnTo>
                                <a:lnTo>
                                  <a:pt x="1350" y="8300"/>
                                </a:lnTo>
                                <a:moveTo>
                                  <a:pt x="1260" y="8300"/>
                                </a:moveTo>
                                <a:lnTo>
                                  <a:pt x="6590" y="1594"/>
                                </a:lnTo>
                                <a:lnTo>
                                  <a:pt x="1260" y="8300"/>
                                </a:lnTo>
                                <a:moveTo>
                                  <a:pt x="1170" y="8300"/>
                                </a:moveTo>
                                <a:lnTo>
                                  <a:pt x="6590" y="1479"/>
                                </a:lnTo>
                                <a:lnTo>
                                  <a:pt x="1170" y="8300"/>
                                </a:lnTo>
                                <a:moveTo>
                                  <a:pt x="1080" y="8300"/>
                                </a:moveTo>
                                <a:lnTo>
                                  <a:pt x="6590" y="1364"/>
                                </a:lnTo>
                                <a:lnTo>
                                  <a:pt x="1080" y="8300"/>
                                </a:lnTo>
                                <a:moveTo>
                                  <a:pt x="990" y="8300"/>
                                </a:moveTo>
                                <a:lnTo>
                                  <a:pt x="6590" y="1249"/>
                                </a:lnTo>
                                <a:lnTo>
                                  <a:pt x="990" y="8300"/>
                                </a:lnTo>
                                <a:moveTo>
                                  <a:pt x="900" y="8300"/>
                                </a:moveTo>
                                <a:lnTo>
                                  <a:pt x="6590" y="1139"/>
                                </a:lnTo>
                                <a:lnTo>
                                  <a:pt x="900" y="8300"/>
                                </a:lnTo>
                                <a:moveTo>
                                  <a:pt x="810" y="8300"/>
                                </a:moveTo>
                                <a:lnTo>
                                  <a:pt x="6590" y="1024"/>
                                </a:lnTo>
                                <a:lnTo>
                                  <a:pt x="810" y="8300"/>
                                </a:lnTo>
                                <a:moveTo>
                                  <a:pt x="720" y="8300"/>
                                </a:moveTo>
                                <a:lnTo>
                                  <a:pt x="6590" y="909"/>
                                </a:lnTo>
                                <a:lnTo>
                                  <a:pt x="720" y="8300"/>
                                </a:lnTo>
                                <a:moveTo>
                                  <a:pt x="630" y="8300"/>
                                </a:moveTo>
                                <a:lnTo>
                                  <a:pt x="6590" y="794"/>
                                </a:lnTo>
                                <a:lnTo>
                                  <a:pt x="630" y="8300"/>
                                </a:lnTo>
                                <a:moveTo>
                                  <a:pt x="540" y="8300"/>
                                </a:moveTo>
                                <a:lnTo>
                                  <a:pt x="6590" y="685"/>
                                </a:lnTo>
                                <a:lnTo>
                                  <a:pt x="540" y="8300"/>
                                </a:lnTo>
                                <a:moveTo>
                                  <a:pt x="450" y="8300"/>
                                </a:moveTo>
                                <a:lnTo>
                                  <a:pt x="6590" y="570"/>
                                </a:lnTo>
                                <a:lnTo>
                                  <a:pt x="450" y="8300"/>
                                </a:lnTo>
                                <a:moveTo>
                                  <a:pt x="360" y="8300"/>
                                </a:moveTo>
                                <a:lnTo>
                                  <a:pt x="6590" y="455"/>
                                </a:lnTo>
                                <a:lnTo>
                                  <a:pt x="360" y="8300"/>
                                </a:lnTo>
                                <a:moveTo>
                                  <a:pt x="270" y="8300"/>
                                </a:moveTo>
                                <a:lnTo>
                                  <a:pt x="6590" y="340"/>
                                </a:lnTo>
                                <a:lnTo>
                                  <a:pt x="270" y="8300"/>
                                </a:lnTo>
                                <a:moveTo>
                                  <a:pt x="180" y="8300"/>
                                </a:moveTo>
                                <a:lnTo>
                                  <a:pt x="6590" y="230"/>
                                </a:lnTo>
                                <a:lnTo>
                                  <a:pt x="180" y="8300"/>
                                </a:lnTo>
                                <a:moveTo>
                                  <a:pt x="90" y="8300"/>
                                </a:moveTo>
                                <a:lnTo>
                                  <a:pt x="6590" y="115"/>
                                </a:lnTo>
                                <a:lnTo>
                                  <a:pt x="90" y="8300"/>
                                </a:lnTo>
                                <a:moveTo>
                                  <a:pt x="0" y="8300"/>
                                </a:moveTo>
                                <a:lnTo>
                                  <a:pt x="6590" y="0"/>
                                </a:lnTo>
                              </a:path>
                            </a:pathLst>
                          </a:custGeom>
                          <a:noFill/>
                          <a:ln w="6350" cap="flat">
                            <a:solidFill>
                              <a:srgbClr val="16224C">
                                <a:alpha val="50196"/>
                              </a:srgb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52BF411" id="Group 10" o:spid="_x0000_s1026" style="position:absolute;left:0;text-align:left;margin-left:0;margin-top:41.25pt;width:612pt;height:752.4pt;z-index:-251656192;mso-position-horizontal:left;mso-position-horizontal-relative:page;mso-position-vertical-relative:page;mso-width-relative:margin;mso-height-relative:margin" coordsize="77713,9552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lQ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LyAAAAAFJnaHRsb25nAAAFJg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k4QklNBAwAAAAAF+AAAAABAAAAoAAAAFwA&#10;AAHgAACsgAAAF8QAGAAB/9j/7QAMQWRvYmVfQ00AAf/uAA5BZG9iZQBkgAAAAAH/2wCEAAwICAgJ&#10;CAwJCQwRCwoLERUPDAwPFRgTExUTExgRDAwMDAwMEQwMDAwMDAwMDAwMDAwMDAwMDAwMDAwMDAwM&#10;DAwBDQsLDQ4NEA4OEBQODg4UFA4ODg4UEQwMDAwMEREMDAwMDAwRDAwMDAwMDAwMDAwMDAwMDAwM&#10;DAwMDAwMDAwMDP/AABEIAFw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DFhJQ0NfUFJPRklMRQABAQAADEhMaW5vAhAAAG1udHJSR0IgWFlaIAfOAAIACQAGADEAAGFjc3BN&#10;U0ZUAAAAAElFQyBzUkdCAAAAAAAAAAAAAAAB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tree in a forest&#10;&#10;Description automatically generated" style="position:absolute;left:6858;top:13811;width:70777;height:40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">
                  <v:imagedata r:id="rId10" o:title="A tree in a forest&#10;&#10;Description automatically generated"/>
                  <v:path arrowok="t"/>
                </v:shape>
                <v:group id="Group 20" o:spid="_x0000_s1028" style="position:absolute;left:6858;top:41052;width:70807;height:54460" coordsize="70897,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7" o:spid="_x0000_s1029" style="position:absolute;top:14545;width:58705;height:9137;visibility:visible;mso-wrap-style:square;v-text-anchor:top" coordsize="9245,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" path="m,l,1439r8100,l9245,,,xe" fillcolor="#16224c" stroked="f">
                    <v:path arrowok="t" o:connecttype="custom" o:connectlocs="0,0;0,913765;5143500,913765;5870575,0;0,0" o:connectangles="0,0,0,0,0"/>
                  </v:shape>
                  <v:shape id="Freeform 18" o:spid="_x0000_s1030" style="position:absolute;left:27908;width:42989;height:54102;visibility:visible;mso-wrap-style:square;v-text-anchor:top" coordsize="6770,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" path="m6770,l,8520r95,l6770,115,6770,xe" fillcolor="#16224c">
                    <v:path arrowok="t" o:connecttype="custom" o:connectlocs="4298950,0;0,5410200;60325,5410200;4298950,73025;4298950,0" o:connectangles="0,0,0,0,0"/>
                  </v:shape>
                </v:group>
                <v:shape id="Freeform 20" o:spid="_x0000_s1031" style="position:absolute;left:6858;top:12573;width:70776;height:571;visibility:visible;mso-wrap-style:square;v-text-anchor:top" coordsize="11160,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" adj="-11796480,,5400" path="m70,l,90r11160,l11160,,70,xe" fillcolor="#6f6f6f" stroked="f">
                  <v:stroke joinstyle="round"/>
                  <v:formulas/>
                  <v:path arrowok="t" o:connecttype="custom" o:connectlocs="44394,0;0,57126;7077616,57126;7077616,0;44394,0" o:connectangles="0,0,0,0,0" textboxrect="0,0,11160,90"/>
                  <v:textbox>
                    <w:txbxContent>
                      <w:p w14:paraId="616FC1EB" w14:textId="77777777" w:rsidR="00F60F19" w:rsidRDefault="00F60F19" w:rsidP="004F0B2B">
                        <w:pPr>
                          <w:jc w:val="center"/>
                        </w:pPr>
                        <w:permStart w:id="1270163119" w:edGrp="everyone"/>
                        <w:r>
                          <w:t>247</w:t>
                        </w:r>
                        <w:r>
                          <w:tab/>
                          <w:t>190</w:t>
                        </w:r>
                        <w:r>
                          <w:tab/>
                          <w:t>38</w:t>
                        </w:r>
                      </w:p>
                      <w:permEnd w:id="1270163119"/>
                      <w:p w14:paraId="176F2BF7" w14:textId="77777777" w:rsidR="00F60F19" w:rsidRDefault="00F60F19" w:rsidP="004F0B2B">
                        <w:pPr>
                          <w:jc w:val="center"/>
                        </w:pPr>
                      </w:p>
                    </w:txbxContent>
                  </v:textbox>
                </v:shape>
                <v:group id="Group 5" o:spid="_x0000_s1032" style="position:absolute;top:53244;width:57428;height:3015" coordorigin="4420" coordsize="57523,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9" o:spid="_x0000_s1033" style="position:absolute;left:4464;width:57480;height:3048;visibility:visible;mso-wrap-style:square;v-text-anchor:top" coordsize="12171,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" adj="-11796480,,5400" path="m11622,10000l12171,,,,,10000r11622,xe" fillcolor="#6f6f6f" stroked="f">
                    <v:stroke joinstyle="round"/>
                    <v:formulas/>
                    <v:path arrowok="t" o:connecttype="custom" o:connectlocs="5488700,304800;5747975,0;0,0;0,304800;5488700,304800" o:connectangles="0,0,0,0,0" textboxrect="0,0,12171,10000"/>
                    <v:textbox inset="1in,2.88pt,0,0">
                      <w:txbxContent>
                        <w:p w14:paraId="1EF6632C" w14:textId="77777777" w:rsidR="00F60F19" w:rsidRPr="004D1E6F" w:rsidRDefault="00F60F19" w:rsidP="004F0B2B">
                          <w:pPr>
                            <w:rPr>
                              <w:rFonts w:ascii="Segoe UI Semibold" w:hAnsi="Segoe UI Semibold" w:cs="Segoe UI Semibold"/>
                              <w:smallCaps/>
                              <w:color w:val="FFFFFF" w:themeColor="background1"/>
                              <w:sz w:val="24"/>
                            </w:rPr>
                          </w:pPr>
                          <w:permStart w:id="1258230639" w:edGrp="everyone"/>
                          <w:permEnd w:id="1258230639"/>
                        </w:p>
                      </w:txbxContent>
                    </v:textbox>
                  </v:shape>
                  <v:shape id="Freeform 9" o:spid="_x0000_s1034" style="position:absolute;left:4420;width:52666;height:177;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" adj="-11796480,,5400" path="m9975,10000c9989,6667,9986,3333,10000,l,,,10000r9975,xe" fillcolor="#ffb526" stroked="f">
                    <v:fill color2="#d5692b" angle="90" focus="100%" type="gradient">
                      <o:fill v:ext="view" type="gradientUnscaled"/>
                    </v:fill>
                    <v:stroke joinstyle="miter"/>
                    <v:formulas/>
                    <v:path arrowok="t" o:connecttype="custom" o:connectlocs="5253374,17780;5266540,0;0,0;0,17780;5253374,17780" o:connectangles="0,0,0,0,0" textboxrect="0,0,10000,10000"/>
                    <v:textbox>
                      <w:txbxContent>
                        <w:p w14:paraId="6D474A8D" w14:textId="77777777" w:rsidR="00F60F19" w:rsidRDefault="00F60F19" w:rsidP="004F0B2B">
                          <w:pPr>
                            <w:jc w:val="center"/>
                          </w:pPr>
                          <w:permStart w:id="1599163255" w:edGrp="everyone"/>
                          <w:permEnd w:id="1599163255"/>
                        </w:p>
                      </w:txbxContent>
                    </v:textbox>
                  </v:shape>
                </v:group>
                <v:shape id="Picture 2" o:spid="_x0000_s1035" type="#_x0000_t75" alt="A sign on a pole&#10;&#10;Description automatically generated" style="position:absolute;left:59817;width:10960;height:1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">
                  <v:imagedata r:id="rId11" o:title="A sign on a pole&#10;&#10;Description automatically generated"/>
                  <v:path arrowok="t"/>
                </v:shape>
                <v:shape id="Freeform 16" o:spid="_x0000_s1036" style="position:absolute;left:35909;top:42481;width:41804;height:53042;visibility:visible;mso-wrap-style:square;v-text-anchor:top" coordsize="659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" path="m6590,7271l5760,8300t-90,l6590,7161,5670,8300t-90,l6590,7046,5580,8300t-90,l6590,6931,5490,8300t-90,l6590,6816,5400,8300t-90,l6590,6706,5310,8300t-90,l6590,6591,5220,8300t-90,l6590,6476,5130,8300t-90,l6590,6366,5040,8300t1450,l6590,8180r-100,120m6400,8300r190,-230l6400,8300t-90,l6590,7955r-280,345m6220,8300r370,-460l6220,8300t-90,l6590,7725r-460,575m6040,8300r550,-685l6040,8300t-90,l6590,7500r-640,800m5860,8300r730,-914l5860,8300t-910,l6590,6251,4950,8300t-90,l6590,6136,4860,8300t-90,l6590,6021,4770,8300t-90,l6590,5911,4680,8300t-90,l6590,5797,4590,8300t-90,l6590,5682,4500,8300t-90,l6590,5567,4410,8300t-90,l6590,5457,4320,8300t-90,l6590,5342,4230,8300t-90,l6590,5227,4140,8300t-90,l6590,5112,4050,8300t-90,l6590,5002,3960,8300t-90,l6590,4887,3870,8300t-90,l6590,4772,3780,8300t-90,l6590,4657,3690,8300t-90,l6590,4547,3600,8300t-90,l6590,4432,3510,8300t-90,l6590,4317,3420,8300t-90,l6590,4207,3330,8300t-90,l6590,4093,3240,8300t-90,l6590,3978,3150,8300t-90,l6590,3863,3060,8300t-90,l6590,3753,2970,8300t-90,l6590,3638,2880,8300t-90,l6590,3523,2790,8300t-90,l6590,3408,2700,8300t-90,l6590,3298,2610,8300t-90,l6590,3183,2520,8300t-90,l6590,3068,2430,8300t-90,l6590,2953,2340,8300t-90,l6590,2843,2250,8300t-90,l6590,2728,2160,8300t-90,l6590,2613,2070,8300t-90,l6590,2498,1980,8300t-90,l6590,2389,1890,8300t-90,l6590,2274,1800,8300t-90,l6590,2159,1710,8300t-90,l6590,2049,1620,8300t-90,l6590,1934,1530,8300t-90,l6590,1819,1440,8300t-90,l6590,1704,1350,8300t-90,l6590,1594,1260,8300t-90,l6590,1479,1170,8300t-90,l6590,1364,1080,8300t-90,l6590,1249,990,8300t-90,l6590,1139,900,8300t-90,l6590,1024,810,8300t-90,l6590,909,720,8300t-90,l6590,794,630,8300t-90,l6590,685,540,8300t-90,l6590,570,450,8300t-90,l6590,455,360,8300t-90,l6590,340,270,8300t-90,l6590,230,180,8300t-90,l6590,115,90,8300t-90,l6590,e" filled="f" strokecolor="#16224c" strokeweight=".5pt">
                  <v:stroke opacity="32896f" joinstyle="miter"/>
                  <v:path arrowok="t" o:connecttype="custom" o:connectlocs="4180453,4576345;3539746,5304240;3425561,5304240;4180453,4285570;3311376,5304240;3197190,5304240;4180453,5227552;4059924,5304240;3945739,5304240;4180453,4936778;3831553,5304240;3717368,5304240;4180453,3994796;3083005,5304240;2968819,5304240;4180453,3704660;2854634,5304240;2740449,5304240;4180453,3413886;2626263,5304240;2512078,5304240;4180453,3123111;2397893,5304240;2283707,5304240;4180453,2832336;2169522,5304240;2055337,5304240;4180453,2542201;1941151,5304240;1826966,5304240;4180453,2251426;1712780,5304240;1598595,5304240;4180453,1960652;1484410,5304240;1370224,5304240;4180453,1669877;1256039,5304240;1141854,5304240;4180453,1379741;1027668,5304240;913483,5304240;4180453,1088967;799298,5304240;685112,5304240;4180453,798192;570927,5304240;456741,5304240;4180453,507418;342556,5304240;228371,5304240;4180453,217282;114185,5304240;0,5304240" o:connectangles="0,0,0,0,0,0,0,0,0,0,0,0,0,0,0,0,0,0,0,0,0,0,0,0,0,0,0,0,0,0,0,0,0,0,0,0,0,0,0,0,0,0,0,0,0,0,0,0,0,0,0,0,0,0"/>
                  <o:lock v:ext="edit" verticies="t"/>
                </v:shape>
                <w10:wrap anchorx="page" anchory="page"/>
                <w10:anchorlock/>
              </v:group>
            </w:pict>
          </mc:Fallback>
        </mc:AlternateContent>
      </w:r>
      <w:r w:rsidRPr="006F669F">
        <mc:AlternateContent>
          <mc:Choice Requires="wpg">
            <w:drawing>
              <wp:anchor distT="0" distB="0" distL="114300" distR="114300" simplePos="0" relativeHeight="251659264" behindDoc="1" locked="0" layoutInCell="1" allowOverlap="1" wp14:anchorId="293078F4" wp14:editId="439CE4F5">
                <wp:simplePos x="0" y="0"/>
                <wp:positionH relativeFrom="column">
                  <wp:posOffset>-433</wp:posOffset>
                </wp:positionH>
                <wp:positionV relativeFrom="paragraph">
                  <wp:posOffset>1174647</wp:posOffset>
                </wp:positionV>
                <wp:extent cx="7080223" cy="4087258"/>
                <wp:effectExtent l="0" t="0" r="0" b="8890"/>
                <wp:wrapNone/>
                <wp:docPr id="22" name="Group 22"/>
                <wp:cNvGraphicFramePr/>
                <a:graphic xmlns:a="http://schemas.openxmlformats.org/drawingml/2006/main">
                  <a:graphicData uri="http://schemas.microsoft.com/office/word/2010/wordprocessingGroup">
                    <wpg:wgp>
                      <wpg:cNvGrpSpPr/>
                      <wpg:grpSpPr>
                        <a:xfrm>
                          <a:off x="0" y="0"/>
                          <a:ext cx="7080223" cy="4087258"/>
                          <a:chOff x="0" y="0"/>
                          <a:chExt cx="7086600" cy="4059555"/>
                        </a:xfrm>
                        <a:solidFill>
                          <a:schemeClr val="bg1">
                            <a:lumMod val="85000"/>
                          </a:schemeClr>
                        </a:solidFill>
                      </wpg:grpSpPr>
                      <wps:wsp>
                        <wps:cNvPr id="12" name="Freeform 13"/>
                        <wps:cNvSpPr>
                          <a:spLocks/>
                        </wps:cNvSpPr>
                        <wps:spPr bwMode="auto">
                          <a:xfrm>
                            <a:off x="3571875" y="0"/>
                            <a:ext cx="3514725" cy="4055110"/>
                          </a:xfrm>
                          <a:custGeom>
                            <a:avLst/>
                            <a:gdLst>
                              <a:gd name="T0" fmla="*/ 5535 w 5535"/>
                              <a:gd name="T1" fmla="*/ 0 h 6386"/>
                              <a:gd name="T2" fmla="*/ 0 w 5535"/>
                              <a:gd name="T3" fmla="*/ 0 h 6386"/>
                              <a:gd name="T4" fmla="*/ 0 w 5535"/>
                              <a:gd name="T5" fmla="*/ 6386 h 6386"/>
                              <a:gd name="T6" fmla="*/ 3765 w 5535"/>
                              <a:gd name="T7" fmla="*/ 6386 h 6386"/>
                              <a:gd name="T8" fmla="*/ 5535 w 5535"/>
                              <a:gd name="T9" fmla="*/ 4162 h 6386"/>
                              <a:gd name="T10" fmla="*/ 5535 w 5535"/>
                              <a:gd name="T11" fmla="*/ 0 h 6386"/>
                            </a:gdLst>
                            <a:ahLst/>
                            <a:cxnLst>
                              <a:cxn ang="0">
                                <a:pos x="T0" y="T1"/>
                              </a:cxn>
                              <a:cxn ang="0">
                                <a:pos x="T2" y="T3"/>
                              </a:cxn>
                              <a:cxn ang="0">
                                <a:pos x="T4" y="T5"/>
                              </a:cxn>
                              <a:cxn ang="0">
                                <a:pos x="T6" y="T7"/>
                              </a:cxn>
                              <a:cxn ang="0">
                                <a:pos x="T8" y="T9"/>
                              </a:cxn>
                              <a:cxn ang="0">
                                <a:pos x="T10" y="T11"/>
                              </a:cxn>
                            </a:cxnLst>
                            <a:rect l="0" t="0" r="r" b="b"/>
                            <a:pathLst>
                              <a:path w="5535" h="6386">
                                <a:moveTo>
                                  <a:pt x="5535" y="0"/>
                                </a:moveTo>
                                <a:lnTo>
                                  <a:pt x="0" y="0"/>
                                </a:lnTo>
                                <a:lnTo>
                                  <a:pt x="0" y="6386"/>
                                </a:lnTo>
                                <a:lnTo>
                                  <a:pt x="3765" y="6386"/>
                                </a:lnTo>
                                <a:lnTo>
                                  <a:pt x="5535" y="4162"/>
                                </a:lnTo>
                                <a:lnTo>
                                  <a:pt x="5535" y="0"/>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Rectangle 14"/>
                        <wps:cNvSpPr>
                          <a:spLocks noChangeArrowheads="1"/>
                        </wps:cNvSpPr>
                        <wps:spPr bwMode="auto">
                          <a:xfrm>
                            <a:off x="0" y="2009775"/>
                            <a:ext cx="3514725" cy="204978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5"/>
                        <wps:cNvSpPr>
                          <a:spLocks noChangeArrowheads="1"/>
                        </wps:cNvSpPr>
                        <wps:spPr bwMode="auto">
                          <a:xfrm>
                            <a:off x="0" y="0"/>
                            <a:ext cx="3514726" cy="1948181"/>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60851CB6" id="Group 22" o:spid="_x0000_s1026" style="position:absolute;margin-left:-.05pt;margin-top:92.5pt;width:557.5pt;height:321.85pt;z-index:-251657216" coordsize="70866,40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">
                <v:shape id="Freeform 13" o:spid="_x0000_s1027" style="position:absolute;left:35718;width:35148;height:40551;visibility:visible;mso-wrap-style:square;v-text-anchor:top" coordsize="553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" path="m5535,l,,,6386r3765,l5535,4162,5535,xe" filled="f" stroked="f">
                  <v:path arrowok="t" o:connecttype="custom" o:connectlocs="3514725,0;0,0;0,4055110;2390775,4055110;3514725,2642870;3514725,0" o:connectangles="0,0,0,0,0,0"/>
                </v:shape>
                <v:rect id="Rectangle 14" o:spid="_x0000_s1028" style="position:absolute;top:20097;width:35147;height:20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v:rect id="Rectangle 15" o:spid="_x0000_s1029" style="position:absolute;width:35147;height:19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v:group>
            </w:pict>
          </mc:Fallback>
        </mc:AlternateContent>
      </w:r>
      <w:permEnd w:id="1863543410"/>
      <w:r w:rsidR="004758EF">
        <w:t>Volume I</w:t>
      </w:r>
      <w:r w:rsidR="00F60F19">
        <w:t>:</w:t>
      </w:r>
      <w:r w:rsidR="004758EF">
        <w:t xml:space="preserve"> </w:t>
      </w:r>
      <w:r w:rsidR="00706500" w:rsidRPr="00706500">
        <w:t>Responses to Comments</w:t>
      </w:r>
      <w:r w:rsidR="00410F95">
        <w:t xml:space="preserve"> </w:t>
      </w:r>
    </w:p>
    <w:p w14:paraId="289785DE" w14:textId="5DA9DF60" w:rsidR="004F0B2B" w:rsidRPr="006937E7" w:rsidRDefault="004F0B2B" w:rsidP="00A6068A">
      <w:pPr>
        <w:pStyle w:val="ReportTitle"/>
        <w:spacing w:before="200"/>
        <w:rPr>
          <w:rFonts w:ascii="Segoe UI Semibold" w:hAnsi="Segoe UI Semibold" w:cs="Segoe UI Semibold"/>
          <w:b w:val="0"/>
          <w:bCs/>
          <w:sz w:val="32"/>
          <w:szCs w:val="32"/>
        </w:rPr>
      </w:pPr>
      <w:bookmarkStart w:id="2" w:name="_Hlk20830149"/>
      <w:r w:rsidRPr="006937E7">
        <w:rPr>
          <w:sz w:val="32"/>
          <w:szCs w:val="32"/>
        </w:rPr>
        <w:t>California Vegetation Treatment Program</w:t>
      </w:r>
      <w:r w:rsidR="00E12738">
        <w:rPr>
          <w:sz w:val="32"/>
          <w:szCs w:val="32"/>
        </w:rPr>
        <w:br/>
        <w:t>Final Program Environmental Impact Report</w:t>
      </w:r>
    </w:p>
    <w:p w14:paraId="3C3A517C" w14:textId="57C408E6" w:rsidR="00047759" w:rsidRPr="00A6068A" w:rsidRDefault="00047759" w:rsidP="00A6068A">
      <w:pPr>
        <w:pStyle w:val="ReportTitle"/>
        <w:spacing w:before="80"/>
        <w:rPr>
          <w:b w:val="0"/>
          <w:bCs/>
          <w:sz w:val="24"/>
          <w:szCs w:val="24"/>
        </w:rPr>
      </w:pPr>
      <w:r w:rsidRPr="00A6068A">
        <w:rPr>
          <w:b w:val="0"/>
          <w:bCs/>
          <w:sz w:val="24"/>
          <w:szCs w:val="24"/>
        </w:rPr>
        <w:t>State Clearinghouse # 2019012052</w:t>
      </w:r>
      <w:bookmarkEnd w:id="2"/>
    </w:p>
    <w:p w14:paraId="57F74D8B" w14:textId="77777777" w:rsidR="004F0B2B" w:rsidRPr="006F669F" w:rsidRDefault="004F0B2B" w:rsidP="00A6068A">
      <w:pPr>
        <w:pStyle w:val="Preparedfor"/>
        <w:spacing w:before="360"/>
      </w:pPr>
      <w:r w:rsidRPr="006F669F">
        <w:t>Prepared for:</w:t>
      </w:r>
    </w:p>
    <w:p w14:paraId="4566BAAB" w14:textId="77777777" w:rsidR="004F0B2B" w:rsidRPr="006F669F" w:rsidRDefault="004F0B2B" w:rsidP="004F0B2B">
      <w:pPr>
        <w:pStyle w:val="Name"/>
        <w:spacing w:before="60"/>
        <w:rPr>
          <w:color w:val="6F6F6F"/>
        </w:rPr>
      </w:pPr>
      <w:r w:rsidRPr="006F669F">
        <w:rPr>
          <w:color w:val="6F6F6F"/>
        </w:rPr>
        <w:t>California Board of Forestry and Fire Protection</w:t>
      </w:r>
    </w:p>
    <w:p w14:paraId="1113FE8D" w14:textId="77777777" w:rsidR="004F0B2B" w:rsidRPr="006F669F" w:rsidRDefault="004F0B2B" w:rsidP="00255D29">
      <w:pPr>
        <w:pStyle w:val="Preparedfor"/>
        <w:spacing w:before="600"/>
      </w:pPr>
      <w:r w:rsidRPr="006F669F">
        <w:t>Prepared by:</w:t>
      </w:r>
    </w:p>
    <w:p w14:paraId="47192530" w14:textId="77777777" w:rsidR="004F0B2B" w:rsidRPr="006F669F" w:rsidRDefault="004F0B2B" w:rsidP="004F0B2B">
      <w:pPr>
        <w:pStyle w:val="Name"/>
        <w:spacing w:before="120"/>
        <w:rPr>
          <w:rFonts w:ascii="Segoe UI" w:hAnsi="Segoe UI" w:cs="Segoe UI"/>
          <w:sz w:val="18"/>
        </w:rPr>
      </w:pPr>
      <w:r w:rsidRPr="006F669F">
        <w:rPr>
          <w:noProof/>
        </w:rPr>
        <w:drawing>
          <wp:inline distT="0" distB="0" distL="0" distR="0" wp14:anchorId="75086D4F" wp14:editId="5F565586">
            <wp:extent cx="795020" cy="502285"/>
            <wp:effectExtent l="0" t="0" r="5080" b="0"/>
            <wp:docPr id="24" name="Graphic 24" descr="Ascent Environmen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795020" cy="502285"/>
                    </a:xfrm>
                    <a:prstGeom prst="rect">
                      <a:avLst/>
                    </a:prstGeom>
                  </pic:spPr>
                </pic:pic>
              </a:graphicData>
            </a:graphic>
          </wp:inline>
        </w:drawing>
      </w:r>
    </w:p>
    <w:p w14:paraId="2AB48498" w14:textId="77777777" w:rsidR="004F0B2B" w:rsidRPr="006F669F" w:rsidRDefault="004F0B2B" w:rsidP="004F0B2B">
      <w:pPr>
        <w:pStyle w:val="Preparedfor"/>
        <w:spacing w:before="120"/>
      </w:pPr>
      <w:r w:rsidRPr="006F669F">
        <w:t>Ascent Environmental</w:t>
      </w:r>
    </w:p>
    <w:p w14:paraId="71380A4E" w14:textId="1504B143" w:rsidR="003650EF" w:rsidRDefault="00255D29" w:rsidP="004F0B2B">
      <w:pPr>
        <w:pStyle w:val="ReportDate"/>
      </w:pPr>
      <w:r>
        <w:t xml:space="preserve">November </w:t>
      </w:r>
      <w:r w:rsidR="004F0B2B" w:rsidRPr="006F669F">
        <w:t>2019</w:t>
      </w:r>
    </w:p>
    <w:p w14:paraId="0D37E356" w14:textId="5827280B" w:rsidR="0096496B" w:rsidRPr="006F669F" w:rsidRDefault="0096496B" w:rsidP="004F0B2B">
      <w:pPr>
        <w:pStyle w:val="ReportDate"/>
        <w:sectPr w:rsidR="0096496B" w:rsidRPr="006F669F" w:rsidSect="004F0B2B">
          <w:headerReference w:type="even" r:id="rId14"/>
          <w:headerReference w:type="default" r:id="rId15"/>
          <w:footerReference w:type="even" r:id="rId16"/>
          <w:footerReference w:type="default" r:id="rId17"/>
          <w:headerReference w:type="first" r:id="rId18"/>
          <w:footerReference w:type="first" r:id="rId19"/>
          <w:pgSz w:w="12240" w:h="15840" w:code="1"/>
          <w:pgMar w:top="1080" w:right="1080" w:bottom="1080" w:left="1080" w:header="576" w:footer="576" w:gutter="0"/>
          <w:pgNumType w:fmt="lowerRoman"/>
          <w:cols w:space="720"/>
          <w:noEndnote/>
          <w:titlePg/>
          <w:docGrid w:linePitch="299"/>
        </w:sectPr>
      </w:pPr>
    </w:p>
    <w:p w14:paraId="09CB757D" w14:textId="77777777" w:rsidR="004F0B2B" w:rsidRPr="006F669F" w:rsidRDefault="004F0B2B" w:rsidP="004F0B2B">
      <w:pPr>
        <w:ind w:left="360"/>
        <w:rPr>
          <w:rFonts w:ascii="Segoe UI" w:hAnsi="Segoe UI" w:cs="Segoe UI"/>
          <w:caps/>
          <w:sz w:val="24"/>
          <w:szCs w:val="24"/>
        </w:rPr>
      </w:pPr>
    </w:p>
    <w:p w14:paraId="5D66E77E" w14:textId="13E90D40" w:rsidR="004F0B2B" w:rsidRPr="006F669F" w:rsidRDefault="004F0B2B" w:rsidP="00706500">
      <w:pPr>
        <w:pStyle w:val="TitlePageReportType"/>
        <w:spacing w:before="1460"/>
        <w:rPr>
          <w:caps w:val="0"/>
          <w:smallCaps/>
        </w:rPr>
      </w:pPr>
      <w:r w:rsidRPr="004758EF">
        <w:rPr>
          <w:rFonts w:ascii="Segoe UI Black" w:hAnsi="Segoe UI Black" w:cs="Arial"/>
          <w:caps w:val="0"/>
          <w:smallCaps/>
          <w:noProof/>
        </w:rPr>
        <mc:AlternateContent>
          <mc:Choice Requires="wpg">
            <w:drawing>
              <wp:anchor distT="0" distB="0" distL="114300" distR="114300" simplePos="0" relativeHeight="251661312" behindDoc="1" locked="1" layoutInCell="1" allowOverlap="1" wp14:anchorId="0E1BF031" wp14:editId="2C620004">
                <wp:simplePos x="0" y="0"/>
                <wp:positionH relativeFrom="page">
                  <wp:posOffset>0</wp:posOffset>
                </wp:positionH>
                <wp:positionV relativeFrom="page">
                  <wp:posOffset>1781175</wp:posOffset>
                </wp:positionV>
                <wp:extent cx="7776845" cy="8277860"/>
                <wp:effectExtent l="0" t="0" r="71755" b="27940"/>
                <wp:wrapNone/>
                <wp:docPr id="32" name="Group 32"/>
                <wp:cNvGraphicFramePr/>
                <a:graphic xmlns:a="http://schemas.openxmlformats.org/drawingml/2006/main">
                  <a:graphicData uri="http://schemas.microsoft.com/office/word/2010/wordprocessingGroup">
                    <wpg:wgp>
                      <wpg:cNvGrpSpPr/>
                      <wpg:grpSpPr>
                        <a:xfrm>
                          <a:off x="0" y="0"/>
                          <a:ext cx="7776845" cy="8277860"/>
                          <a:chOff x="4000" y="13592"/>
                          <a:chExt cx="7773996" cy="8276640"/>
                        </a:xfrm>
                      </wpg:grpSpPr>
                      <wpg:grpSp>
                        <wpg:cNvPr id="23" name="Group 23"/>
                        <wpg:cNvGrpSpPr/>
                        <wpg:grpSpPr>
                          <a:xfrm>
                            <a:off x="691116" y="255182"/>
                            <a:ext cx="7086880" cy="8035050"/>
                            <a:chOff x="0" y="0"/>
                            <a:chExt cx="7086880" cy="8035050"/>
                          </a:xfrm>
                        </wpg:grpSpPr>
                        <wpg:grpSp>
                          <wpg:cNvPr id="36" name="Group 36"/>
                          <wpg:cNvGrpSpPr/>
                          <wpg:grpSpPr>
                            <a:xfrm>
                              <a:off x="0" y="0"/>
                              <a:ext cx="7086880" cy="8035050"/>
                              <a:chOff x="0" y="-2593297"/>
                              <a:chExt cx="7089775" cy="8003497"/>
                            </a:xfrm>
                          </wpg:grpSpPr>
                          <wps:wsp>
                            <wps:cNvPr id="37" name="Freeform 17"/>
                            <wps:cNvSpPr>
                              <a:spLocks/>
                            </wps:cNvSpPr>
                            <wps:spPr bwMode="auto">
                              <a:xfrm>
                                <a:off x="0" y="-2593297"/>
                                <a:ext cx="5870575" cy="913765"/>
                              </a:xfrm>
                              <a:custGeom>
                                <a:avLst/>
                                <a:gdLst>
                                  <a:gd name="T0" fmla="*/ 0 w 9245"/>
                                  <a:gd name="T1" fmla="*/ 0 h 1439"/>
                                  <a:gd name="T2" fmla="*/ 0 w 9245"/>
                                  <a:gd name="T3" fmla="*/ 1439 h 1439"/>
                                  <a:gd name="T4" fmla="*/ 8100 w 9245"/>
                                  <a:gd name="T5" fmla="*/ 1439 h 1439"/>
                                  <a:gd name="T6" fmla="*/ 9245 w 9245"/>
                                  <a:gd name="T7" fmla="*/ 0 h 1439"/>
                                  <a:gd name="T8" fmla="*/ 0 w 9245"/>
                                  <a:gd name="T9" fmla="*/ 0 h 1439"/>
                                </a:gdLst>
                                <a:ahLst/>
                                <a:cxnLst>
                                  <a:cxn ang="0">
                                    <a:pos x="T0" y="T1"/>
                                  </a:cxn>
                                  <a:cxn ang="0">
                                    <a:pos x="T2" y="T3"/>
                                  </a:cxn>
                                  <a:cxn ang="0">
                                    <a:pos x="T4" y="T5"/>
                                  </a:cxn>
                                  <a:cxn ang="0">
                                    <a:pos x="T6" y="T7"/>
                                  </a:cxn>
                                  <a:cxn ang="0">
                                    <a:pos x="T8" y="T9"/>
                                  </a:cxn>
                                </a:cxnLst>
                                <a:rect l="0" t="0" r="r" b="b"/>
                                <a:pathLst>
                                  <a:path w="9245" h="1439">
                                    <a:moveTo>
                                      <a:pt x="0" y="0"/>
                                    </a:moveTo>
                                    <a:lnTo>
                                      <a:pt x="0" y="1439"/>
                                    </a:lnTo>
                                    <a:lnTo>
                                      <a:pt x="8100" y="1439"/>
                                    </a:lnTo>
                                    <a:lnTo>
                                      <a:pt x="9245" y="0"/>
                                    </a:lnTo>
                                    <a:lnTo>
                                      <a:pt x="0" y="0"/>
                                    </a:lnTo>
                                    <a:close/>
                                  </a:path>
                                </a:pathLst>
                              </a:custGeom>
                              <a:solidFill>
                                <a:schemeClr val="bg1">
                                  <a:lumMod val="9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8"/>
                            <wps:cNvSpPr>
                              <a:spLocks/>
                            </wps:cNvSpPr>
                            <wps:spPr bwMode="auto">
                              <a:xfrm>
                                <a:off x="2790825" y="0"/>
                                <a:ext cx="4298950" cy="5410200"/>
                              </a:xfrm>
                              <a:custGeom>
                                <a:avLst/>
                                <a:gdLst>
                                  <a:gd name="T0" fmla="*/ 6770 w 6770"/>
                                  <a:gd name="T1" fmla="*/ 0 h 8520"/>
                                  <a:gd name="T2" fmla="*/ 0 w 6770"/>
                                  <a:gd name="T3" fmla="*/ 8520 h 8520"/>
                                  <a:gd name="T4" fmla="*/ 95 w 6770"/>
                                  <a:gd name="T5" fmla="*/ 8520 h 8520"/>
                                  <a:gd name="T6" fmla="*/ 6770 w 6770"/>
                                  <a:gd name="T7" fmla="*/ 115 h 8520"/>
                                  <a:gd name="T8" fmla="*/ 6770 w 6770"/>
                                  <a:gd name="T9" fmla="*/ 0 h 8520"/>
                                </a:gdLst>
                                <a:ahLst/>
                                <a:cxnLst>
                                  <a:cxn ang="0">
                                    <a:pos x="T0" y="T1"/>
                                  </a:cxn>
                                  <a:cxn ang="0">
                                    <a:pos x="T2" y="T3"/>
                                  </a:cxn>
                                  <a:cxn ang="0">
                                    <a:pos x="T4" y="T5"/>
                                  </a:cxn>
                                  <a:cxn ang="0">
                                    <a:pos x="T6" y="T7"/>
                                  </a:cxn>
                                  <a:cxn ang="0">
                                    <a:pos x="T8" y="T9"/>
                                  </a:cxn>
                                </a:cxnLst>
                                <a:rect l="0" t="0" r="r" b="b"/>
                                <a:pathLst>
                                  <a:path w="6770" h="8520">
                                    <a:moveTo>
                                      <a:pt x="6770" y="0"/>
                                    </a:moveTo>
                                    <a:lnTo>
                                      <a:pt x="0" y="8520"/>
                                    </a:lnTo>
                                    <a:lnTo>
                                      <a:pt x="95" y="8520"/>
                                    </a:lnTo>
                                    <a:lnTo>
                                      <a:pt x="6770" y="115"/>
                                    </a:lnTo>
                                    <a:lnTo>
                                      <a:pt x="6770" y="0"/>
                                    </a:lnTo>
                                    <a:close/>
                                  </a:path>
                                </a:pathLst>
                              </a:custGeom>
                              <a:solidFill>
                                <a:schemeClr val="bg1">
                                  <a:lumMod val="6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5" name="Freeform 16"/>
                          <wps:cNvSpPr>
                            <a:spLocks noEditPoints="1"/>
                          </wps:cNvSpPr>
                          <wps:spPr bwMode="auto">
                            <a:xfrm>
                              <a:off x="2902689" y="2743200"/>
                              <a:ext cx="4182941" cy="5291278"/>
                            </a:xfrm>
                            <a:custGeom>
                              <a:avLst/>
                              <a:gdLst>
                                <a:gd name="T0" fmla="*/ 6590 w 6590"/>
                                <a:gd name="T1" fmla="*/ 7161 h 8300"/>
                                <a:gd name="T2" fmla="*/ 5580 w 6590"/>
                                <a:gd name="T3" fmla="*/ 8300 h 8300"/>
                                <a:gd name="T4" fmla="*/ 5400 w 6590"/>
                                <a:gd name="T5" fmla="*/ 8300 h 8300"/>
                                <a:gd name="T6" fmla="*/ 6590 w 6590"/>
                                <a:gd name="T7" fmla="*/ 6706 h 8300"/>
                                <a:gd name="T8" fmla="*/ 5220 w 6590"/>
                                <a:gd name="T9" fmla="*/ 8300 h 8300"/>
                                <a:gd name="T10" fmla="*/ 5040 w 6590"/>
                                <a:gd name="T11" fmla="*/ 8300 h 8300"/>
                                <a:gd name="T12" fmla="*/ 6590 w 6590"/>
                                <a:gd name="T13" fmla="*/ 8180 h 8300"/>
                                <a:gd name="T14" fmla="*/ 6400 w 6590"/>
                                <a:gd name="T15" fmla="*/ 8300 h 8300"/>
                                <a:gd name="T16" fmla="*/ 6220 w 6590"/>
                                <a:gd name="T17" fmla="*/ 8300 h 8300"/>
                                <a:gd name="T18" fmla="*/ 6590 w 6590"/>
                                <a:gd name="T19" fmla="*/ 7725 h 8300"/>
                                <a:gd name="T20" fmla="*/ 6040 w 6590"/>
                                <a:gd name="T21" fmla="*/ 8300 h 8300"/>
                                <a:gd name="T22" fmla="*/ 5860 w 6590"/>
                                <a:gd name="T23" fmla="*/ 8300 h 8300"/>
                                <a:gd name="T24" fmla="*/ 6590 w 6590"/>
                                <a:gd name="T25" fmla="*/ 6251 h 8300"/>
                                <a:gd name="T26" fmla="*/ 4860 w 6590"/>
                                <a:gd name="T27" fmla="*/ 8300 h 8300"/>
                                <a:gd name="T28" fmla="*/ 4680 w 6590"/>
                                <a:gd name="T29" fmla="*/ 8300 h 8300"/>
                                <a:gd name="T30" fmla="*/ 6590 w 6590"/>
                                <a:gd name="T31" fmla="*/ 5797 h 8300"/>
                                <a:gd name="T32" fmla="*/ 4500 w 6590"/>
                                <a:gd name="T33" fmla="*/ 8300 h 8300"/>
                                <a:gd name="T34" fmla="*/ 4320 w 6590"/>
                                <a:gd name="T35" fmla="*/ 8300 h 8300"/>
                                <a:gd name="T36" fmla="*/ 6590 w 6590"/>
                                <a:gd name="T37" fmla="*/ 5342 h 8300"/>
                                <a:gd name="T38" fmla="*/ 4140 w 6590"/>
                                <a:gd name="T39" fmla="*/ 8300 h 8300"/>
                                <a:gd name="T40" fmla="*/ 3960 w 6590"/>
                                <a:gd name="T41" fmla="*/ 8300 h 8300"/>
                                <a:gd name="T42" fmla="*/ 6590 w 6590"/>
                                <a:gd name="T43" fmla="*/ 4887 h 8300"/>
                                <a:gd name="T44" fmla="*/ 3780 w 6590"/>
                                <a:gd name="T45" fmla="*/ 8300 h 8300"/>
                                <a:gd name="T46" fmla="*/ 3600 w 6590"/>
                                <a:gd name="T47" fmla="*/ 8300 h 8300"/>
                                <a:gd name="T48" fmla="*/ 6590 w 6590"/>
                                <a:gd name="T49" fmla="*/ 4432 h 8300"/>
                                <a:gd name="T50" fmla="*/ 3420 w 6590"/>
                                <a:gd name="T51" fmla="*/ 8300 h 8300"/>
                                <a:gd name="T52" fmla="*/ 3240 w 6590"/>
                                <a:gd name="T53" fmla="*/ 8300 h 8300"/>
                                <a:gd name="T54" fmla="*/ 6590 w 6590"/>
                                <a:gd name="T55" fmla="*/ 3978 h 8300"/>
                                <a:gd name="T56" fmla="*/ 3060 w 6590"/>
                                <a:gd name="T57" fmla="*/ 8300 h 8300"/>
                                <a:gd name="T58" fmla="*/ 2880 w 6590"/>
                                <a:gd name="T59" fmla="*/ 8300 h 8300"/>
                                <a:gd name="T60" fmla="*/ 6590 w 6590"/>
                                <a:gd name="T61" fmla="*/ 3523 h 8300"/>
                                <a:gd name="T62" fmla="*/ 2700 w 6590"/>
                                <a:gd name="T63" fmla="*/ 8300 h 8300"/>
                                <a:gd name="T64" fmla="*/ 2520 w 6590"/>
                                <a:gd name="T65" fmla="*/ 8300 h 8300"/>
                                <a:gd name="T66" fmla="*/ 6590 w 6590"/>
                                <a:gd name="T67" fmla="*/ 3068 h 8300"/>
                                <a:gd name="T68" fmla="*/ 2340 w 6590"/>
                                <a:gd name="T69" fmla="*/ 8300 h 8300"/>
                                <a:gd name="T70" fmla="*/ 2160 w 6590"/>
                                <a:gd name="T71" fmla="*/ 8300 h 8300"/>
                                <a:gd name="T72" fmla="*/ 6590 w 6590"/>
                                <a:gd name="T73" fmla="*/ 2613 h 8300"/>
                                <a:gd name="T74" fmla="*/ 1980 w 6590"/>
                                <a:gd name="T75" fmla="*/ 8300 h 8300"/>
                                <a:gd name="T76" fmla="*/ 1800 w 6590"/>
                                <a:gd name="T77" fmla="*/ 8300 h 8300"/>
                                <a:gd name="T78" fmla="*/ 6590 w 6590"/>
                                <a:gd name="T79" fmla="*/ 2159 h 8300"/>
                                <a:gd name="T80" fmla="*/ 1620 w 6590"/>
                                <a:gd name="T81" fmla="*/ 8300 h 8300"/>
                                <a:gd name="T82" fmla="*/ 1440 w 6590"/>
                                <a:gd name="T83" fmla="*/ 8300 h 8300"/>
                                <a:gd name="T84" fmla="*/ 6590 w 6590"/>
                                <a:gd name="T85" fmla="*/ 1704 h 8300"/>
                                <a:gd name="T86" fmla="*/ 1260 w 6590"/>
                                <a:gd name="T87" fmla="*/ 8300 h 8300"/>
                                <a:gd name="T88" fmla="*/ 1080 w 6590"/>
                                <a:gd name="T89" fmla="*/ 8300 h 8300"/>
                                <a:gd name="T90" fmla="*/ 6590 w 6590"/>
                                <a:gd name="T91" fmla="*/ 1249 h 8300"/>
                                <a:gd name="T92" fmla="*/ 900 w 6590"/>
                                <a:gd name="T93" fmla="*/ 8300 h 8300"/>
                                <a:gd name="T94" fmla="*/ 720 w 6590"/>
                                <a:gd name="T95" fmla="*/ 8300 h 8300"/>
                                <a:gd name="T96" fmla="*/ 6590 w 6590"/>
                                <a:gd name="T97" fmla="*/ 794 h 8300"/>
                                <a:gd name="T98" fmla="*/ 540 w 6590"/>
                                <a:gd name="T99" fmla="*/ 8300 h 8300"/>
                                <a:gd name="T100" fmla="*/ 360 w 6590"/>
                                <a:gd name="T101" fmla="*/ 8300 h 8300"/>
                                <a:gd name="T102" fmla="*/ 6590 w 6590"/>
                                <a:gd name="T103" fmla="*/ 340 h 8300"/>
                                <a:gd name="T104" fmla="*/ 180 w 6590"/>
                                <a:gd name="T105" fmla="*/ 8300 h 8300"/>
                                <a:gd name="T106" fmla="*/ 0 w 6590"/>
                                <a:gd name="T107" fmla="*/ 8300 h 8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590" h="8300">
                                  <a:moveTo>
                                    <a:pt x="6590" y="7271"/>
                                  </a:moveTo>
                                  <a:lnTo>
                                    <a:pt x="5760" y="8300"/>
                                  </a:lnTo>
                                  <a:moveTo>
                                    <a:pt x="5670" y="8300"/>
                                  </a:moveTo>
                                  <a:lnTo>
                                    <a:pt x="6590" y="7161"/>
                                  </a:lnTo>
                                  <a:lnTo>
                                    <a:pt x="5670" y="8300"/>
                                  </a:lnTo>
                                  <a:moveTo>
                                    <a:pt x="5580" y="8300"/>
                                  </a:moveTo>
                                  <a:lnTo>
                                    <a:pt x="6590" y="7046"/>
                                  </a:lnTo>
                                  <a:lnTo>
                                    <a:pt x="5580" y="8300"/>
                                  </a:lnTo>
                                  <a:moveTo>
                                    <a:pt x="5490" y="8300"/>
                                  </a:moveTo>
                                  <a:lnTo>
                                    <a:pt x="6590" y="6931"/>
                                  </a:lnTo>
                                  <a:lnTo>
                                    <a:pt x="5490" y="8300"/>
                                  </a:lnTo>
                                  <a:moveTo>
                                    <a:pt x="5400" y="8300"/>
                                  </a:moveTo>
                                  <a:lnTo>
                                    <a:pt x="6590" y="6816"/>
                                  </a:lnTo>
                                  <a:lnTo>
                                    <a:pt x="5400" y="8300"/>
                                  </a:lnTo>
                                  <a:moveTo>
                                    <a:pt x="5310" y="8300"/>
                                  </a:moveTo>
                                  <a:lnTo>
                                    <a:pt x="6590" y="6706"/>
                                  </a:lnTo>
                                  <a:lnTo>
                                    <a:pt x="5310" y="8300"/>
                                  </a:lnTo>
                                  <a:moveTo>
                                    <a:pt x="5220" y="8300"/>
                                  </a:moveTo>
                                  <a:lnTo>
                                    <a:pt x="6590" y="6591"/>
                                  </a:lnTo>
                                  <a:lnTo>
                                    <a:pt x="5220" y="8300"/>
                                  </a:lnTo>
                                  <a:moveTo>
                                    <a:pt x="5130" y="8300"/>
                                  </a:moveTo>
                                  <a:lnTo>
                                    <a:pt x="6590" y="6476"/>
                                  </a:lnTo>
                                  <a:lnTo>
                                    <a:pt x="5130" y="8300"/>
                                  </a:lnTo>
                                  <a:moveTo>
                                    <a:pt x="5040" y="8300"/>
                                  </a:moveTo>
                                  <a:lnTo>
                                    <a:pt x="6590" y="6366"/>
                                  </a:lnTo>
                                  <a:lnTo>
                                    <a:pt x="5040" y="8300"/>
                                  </a:lnTo>
                                  <a:moveTo>
                                    <a:pt x="6490" y="8300"/>
                                  </a:moveTo>
                                  <a:lnTo>
                                    <a:pt x="6590" y="8180"/>
                                  </a:lnTo>
                                  <a:lnTo>
                                    <a:pt x="6490" y="8300"/>
                                  </a:lnTo>
                                  <a:moveTo>
                                    <a:pt x="6400" y="8300"/>
                                  </a:moveTo>
                                  <a:lnTo>
                                    <a:pt x="6590" y="8070"/>
                                  </a:lnTo>
                                  <a:lnTo>
                                    <a:pt x="6400" y="8300"/>
                                  </a:lnTo>
                                  <a:moveTo>
                                    <a:pt x="6310" y="8300"/>
                                  </a:moveTo>
                                  <a:lnTo>
                                    <a:pt x="6590" y="7955"/>
                                  </a:lnTo>
                                  <a:lnTo>
                                    <a:pt x="6310" y="8300"/>
                                  </a:lnTo>
                                  <a:moveTo>
                                    <a:pt x="6220" y="8300"/>
                                  </a:moveTo>
                                  <a:lnTo>
                                    <a:pt x="6590" y="7840"/>
                                  </a:lnTo>
                                  <a:lnTo>
                                    <a:pt x="6220" y="8300"/>
                                  </a:lnTo>
                                  <a:moveTo>
                                    <a:pt x="6130" y="8300"/>
                                  </a:moveTo>
                                  <a:lnTo>
                                    <a:pt x="6590" y="7725"/>
                                  </a:lnTo>
                                  <a:lnTo>
                                    <a:pt x="6130" y="8300"/>
                                  </a:lnTo>
                                  <a:moveTo>
                                    <a:pt x="6040" y="8300"/>
                                  </a:moveTo>
                                  <a:lnTo>
                                    <a:pt x="6590" y="7615"/>
                                  </a:lnTo>
                                  <a:lnTo>
                                    <a:pt x="6040" y="8300"/>
                                  </a:lnTo>
                                  <a:moveTo>
                                    <a:pt x="5950" y="8300"/>
                                  </a:moveTo>
                                  <a:lnTo>
                                    <a:pt x="6590" y="7500"/>
                                  </a:lnTo>
                                  <a:lnTo>
                                    <a:pt x="5950" y="8300"/>
                                  </a:lnTo>
                                  <a:moveTo>
                                    <a:pt x="5860" y="8300"/>
                                  </a:moveTo>
                                  <a:lnTo>
                                    <a:pt x="6590" y="7386"/>
                                  </a:lnTo>
                                  <a:lnTo>
                                    <a:pt x="5860" y="8300"/>
                                  </a:lnTo>
                                  <a:moveTo>
                                    <a:pt x="4950" y="8300"/>
                                  </a:moveTo>
                                  <a:lnTo>
                                    <a:pt x="6590" y="6251"/>
                                  </a:lnTo>
                                  <a:lnTo>
                                    <a:pt x="4950" y="8300"/>
                                  </a:lnTo>
                                  <a:moveTo>
                                    <a:pt x="4860" y="8300"/>
                                  </a:moveTo>
                                  <a:lnTo>
                                    <a:pt x="6590" y="6136"/>
                                  </a:lnTo>
                                  <a:lnTo>
                                    <a:pt x="4860" y="8300"/>
                                  </a:lnTo>
                                  <a:moveTo>
                                    <a:pt x="4770" y="8300"/>
                                  </a:moveTo>
                                  <a:lnTo>
                                    <a:pt x="6590" y="6021"/>
                                  </a:lnTo>
                                  <a:lnTo>
                                    <a:pt x="4770" y="8300"/>
                                  </a:lnTo>
                                  <a:moveTo>
                                    <a:pt x="4680" y="8300"/>
                                  </a:moveTo>
                                  <a:lnTo>
                                    <a:pt x="6590" y="5911"/>
                                  </a:lnTo>
                                  <a:lnTo>
                                    <a:pt x="4680" y="8300"/>
                                  </a:lnTo>
                                  <a:moveTo>
                                    <a:pt x="4590" y="8300"/>
                                  </a:moveTo>
                                  <a:lnTo>
                                    <a:pt x="6590" y="5797"/>
                                  </a:lnTo>
                                  <a:lnTo>
                                    <a:pt x="4590" y="8300"/>
                                  </a:lnTo>
                                  <a:moveTo>
                                    <a:pt x="4500" y="8300"/>
                                  </a:moveTo>
                                  <a:lnTo>
                                    <a:pt x="6590" y="5682"/>
                                  </a:lnTo>
                                  <a:lnTo>
                                    <a:pt x="4500" y="8300"/>
                                  </a:lnTo>
                                  <a:moveTo>
                                    <a:pt x="4410" y="8300"/>
                                  </a:moveTo>
                                  <a:lnTo>
                                    <a:pt x="6590" y="5567"/>
                                  </a:lnTo>
                                  <a:lnTo>
                                    <a:pt x="4410" y="8300"/>
                                  </a:lnTo>
                                  <a:moveTo>
                                    <a:pt x="4320" y="8300"/>
                                  </a:moveTo>
                                  <a:lnTo>
                                    <a:pt x="6590" y="5457"/>
                                  </a:lnTo>
                                  <a:lnTo>
                                    <a:pt x="4320" y="8300"/>
                                  </a:lnTo>
                                  <a:moveTo>
                                    <a:pt x="4230" y="8300"/>
                                  </a:moveTo>
                                  <a:lnTo>
                                    <a:pt x="6590" y="5342"/>
                                  </a:lnTo>
                                  <a:lnTo>
                                    <a:pt x="4230" y="8300"/>
                                  </a:lnTo>
                                  <a:moveTo>
                                    <a:pt x="4140" y="8300"/>
                                  </a:moveTo>
                                  <a:lnTo>
                                    <a:pt x="6590" y="5227"/>
                                  </a:lnTo>
                                  <a:lnTo>
                                    <a:pt x="4140" y="8300"/>
                                  </a:lnTo>
                                  <a:moveTo>
                                    <a:pt x="4050" y="8300"/>
                                  </a:moveTo>
                                  <a:lnTo>
                                    <a:pt x="6590" y="5112"/>
                                  </a:lnTo>
                                  <a:lnTo>
                                    <a:pt x="4050" y="8300"/>
                                  </a:lnTo>
                                  <a:moveTo>
                                    <a:pt x="3960" y="8300"/>
                                  </a:moveTo>
                                  <a:lnTo>
                                    <a:pt x="6590" y="5002"/>
                                  </a:lnTo>
                                  <a:lnTo>
                                    <a:pt x="3960" y="8300"/>
                                  </a:lnTo>
                                  <a:moveTo>
                                    <a:pt x="3870" y="8300"/>
                                  </a:moveTo>
                                  <a:lnTo>
                                    <a:pt x="6590" y="4887"/>
                                  </a:lnTo>
                                  <a:lnTo>
                                    <a:pt x="3870" y="8300"/>
                                  </a:lnTo>
                                  <a:moveTo>
                                    <a:pt x="3780" y="8300"/>
                                  </a:moveTo>
                                  <a:lnTo>
                                    <a:pt x="6590" y="4772"/>
                                  </a:lnTo>
                                  <a:lnTo>
                                    <a:pt x="3780" y="8300"/>
                                  </a:lnTo>
                                  <a:moveTo>
                                    <a:pt x="3690" y="8300"/>
                                  </a:moveTo>
                                  <a:lnTo>
                                    <a:pt x="6590" y="4657"/>
                                  </a:lnTo>
                                  <a:lnTo>
                                    <a:pt x="3690" y="8300"/>
                                  </a:lnTo>
                                  <a:moveTo>
                                    <a:pt x="3600" y="8300"/>
                                  </a:moveTo>
                                  <a:lnTo>
                                    <a:pt x="6590" y="4547"/>
                                  </a:lnTo>
                                  <a:lnTo>
                                    <a:pt x="3600" y="8300"/>
                                  </a:lnTo>
                                  <a:moveTo>
                                    <a:pt x="3510" y="8300"/>
                                  </a:moveTo>
                                  <a:lnTo>
                                    <a:pt x="6590" y="4432"/>
                                  </a:lnTo>
                                  <a:lnTo>
                                    <a:pt x="3510" y="8300"/>
                                  </a:lnTo>
                                  <a:moveTo>
                                    <a:pt x="3420" y="8300"/>
                                  </a:moveTo>
                                  <a:lnTo>
                                    <a:pt x="6590" y="4317"/>
                                  </a:lnTo>
                                  <a:lnTo>
                                    <a:pt x="3420" y="8300"/>
                                  </a:lnTo>
                                  <a:moveTo>
                                    <a:pt x="3330" y="8300"/>
                                  </a:moveTo>
                                  <a:lnTo>
                                    <a:pt x="6590" y="4207"/>
                                  </a:lnTo>
                                  <a:lnTo>
                                    <a:pt x="3330" y="8300"/>
                                  </a:lnTo>
                                  <a:moveTo>
                                    <a:pt x="3240" y="8300"/>
                                  </a:moveTo>
                                  <a:lnTo>
                                    <a:pt x="6590" y="4093"/>
                                  </a:lnTo>
                                  <a:lnTo>
                                    <a:pt x="3240" y="8300"/>
                                  </a:lnTo>
                                  <a:moveTo>
                                    <a:pt x="3150" y="8300"/>
                                  </a:moveTo>
                                  <a:lnTo>
                                    <a:pt x="6590" y="3978"/>
                                  </a:lnTo>
                                  <a:lnTo>
                                    <a:pt x="3150" y="8300"/>
                                  </a:lnTo>
                                  <a:moveTo>
                                    <a:pt x="3060" y="8300"/>
                                  </a:moveTo>
                                  <a:lnTo>
                                    <a:pt x="6590" y="3863"/>
                                  </a:lnTo>
                                  <a:lnTo>
                                    <a:pt x="3060" y="8300"/>
                                  </a:lnTo>
                                  <a:moveTo>
                                    <a:pt x="2970" y="8300"/>
                                  </a:moveTo>
                                  <a:lnTo>
                                    <a:pt x="6590" y="3753"/>
                                  </a:lnTo>
                                  <a:lnTo>
                                    <a:pt x="2970" y="8300"/>
                                  </a:lnTo>
                                  <a:moveTo>
                                    <a:pt x="2880" y="8300"/>
                                  </a:moveTo>
                                  <a:lnTo>
                                    <a:pt x="6590" y="3638"/>
                                  </a:lnTo>
                                  <a:lnTo>
                                    <a:pt x="2880" y="8300"/>
                                  </a:lnTo>
                                  <a:moveTo>
                                    <a:pt x="2790" y="8300"/>
                                  </a:moveTo>
                                  <a:lnTo>
                                    <a:pt x="6590" y="3523"/>
                                  </a:lnTo>
                                  <a:lnTo>
                                    <a:pt x="2790" y="8300"/>
                                  </a:lnTo>
                                  <a:moveTo>
                                    <a:pt x="2700" y="8300"/>
                                  </a:moveTo>
                                  <a:lnTo>
                                    <a:pt x="6590" y="3408"/>
                                  </a:lnTo>
                                  <a:lnTo>
                                    <a:pt x="2700" y="8300"/>
                                  </a:lnTo>
                                  <a:moveTo>
                                    <a:pt x="2610" y="8300"/>
                                  </a:moveTo>
                                  <a:lnTo>
                                    <a:pt x="6590" y="3298"/>
                                  </a:lnTo>
                                  <a:lnTo>
                                    <a:pt x="2610" y="8300"/>
                                  </a:lnTo>
                                  <a:moveTo>
                                    <a:pt x="2520" y="8300"/>
                                  </a:moveTo>
                                  <a:lnTo>
                                    <a:pt x="6590" y="3183"/>
                                  </a:lnTo>
                                  <a:lnTo>
                                    <a:pt x="2520" y="8300"/>
                                  </a:lnTo>
                                  <a:moveTo>
                                    <a:pt x="2430" y="8300"/>
                                  </a:moveTo>
                                  <a:lnTo>
                                    <a:pt x="6590" y="3068"/>
                                  </a:lnTo>
                                  <a:lnTo>
                                    <a:pt x="2430" y="8300"/>
                                  </a:lnTo>
                                  <a:moveTo>
                                    <a:pt x="2340" y="8300"/>
                                  </a:moveTo>
                                  <a:lnTo>
                                    <a:pt x="6590" y="2953"/>
                                  </a:lnTo>
                                  <a:lnTo>
                                    <a:pt x="2340" y="8300"/>
                                  </a:lnTo>
                                  <a:moveTo>
                                    <a:pt x="2250" y="8300"/>
                                  </a:moveTo>
                                  <a:lnTo>
                                    <a:pt x="6590" y="2843"/>
                                  </a:lnTo>
                                  <a:lnTo>
                                    <a:pt x="2250" y="8300"/>
                                  </a:lnTo>
                                  <a:moveTo>
                                    <a:pt x="2160" y="8300"/>
                                  </a:moveTo>
                                  <a:lnTo>
                                    <a:pt x="6590" y="2728"/>
                                  </a:lnTo>
                                  <a:lnTo>
                                    <a:pt x="2160" y="8300"/>
                                  </a:lnTo>
                                  <a:moveTo>
                                    <a:pt x="2070" y="8300"/>
                                  </a:moveTo>
                                  <a:lnTo>
                                    <a:pt x="6590" y="2613"/>
                                  </a:lnTo>
                                  <a:lnTo>
                                    <a:pt x="2070" y="8300"/>
                                  </a:lnTo>
                                  <a:moveTo>
                                    <a:pt x="1980" y="8300"/>
                                  </a:moveTo>
                                  <a:lnTo>
                                    <a:pt x="6590" y="2498"/>
                                  </a:lnTo>
                                  <a:lnTo>
                                    <a:pt x="1980" y="8300"/>
                                  </a:lnTo>
                                  <a:moveTo>
                                    <a:pt x="1890" y="8300"/>
                                  </a:moveTo>
                                  <a:lnTo>
                                    <a:pt x="6590" y="2389"/>
                                  </a:lnTo>
                                  <a:lnTo>
                                    <a:pt x="1890" y="8300"/>
                                  </a:lnTo>
                                  <a:moveTo>
                                    <a:pt x="1800" y="8300"/>
                                  </a:moveTo>
                                  <a:lnTo>
                                    <a:pt x="6590" y="2274"/>
                                  </a:lnTo>
                                  <a:lnTo>
                                    <a:pt x="1800" y="8300"/>
                                  </a:lnTo>
                                  <a:moveTo>
                                    <a:pt x="1710" y="8300"/>
                                  </a:moveTo>
                                  <a:lnTo>
                                    <a:pt x="6590" y="2159"/>
                                  </a:lnTo>
                                  <a:lnTo>
                                    <a:pt x="1710" y="8300"/>
                                  </a:lnTo>
                                  <a:moveTo>
                                    <a:pt x="1620" y="8300"/>
                                  </a:moveTo>
                                  <a:lnTo>
                                    <a:pt x="6590" y="2049"/>
                                  </a:lnTo>
                                  <a:lnTo>
                                    <a:pt x="1620" y="8300"/>
                                  </a:lnTo>
                                  <a:moveTo>
                                    <a:pt x="1530" y="8300"/>
                                  </a:moveTo>
                                  <a:lnTo>
                                    <a:pt x="6590" y="1934"/>
                                  </a:lnTo>
                                  <a:lnTo>
                                    <a:pt x="1530" y="8300"/>
                                  </a:lnTo>
                                  <a:moveTo>
                                    <a:pt x="1440" y="8300"/>
                                  </a:moveTo>
                                  <a:lnTo>
                                    <a:pt x="6590" y="1819"/>
                                  </a:lnTo>
                                  <a:lnTo>
                                    <a:pt x="1440" y="8300"/>
                                  </a:lnTo>
                                  <a:moveTo>
                                    <a:pt x="1350" y="8300"/>
                                  </a:moveTo>
                                  <a:lnTo>
                                    <a:pt x="6590" y="1704"/>
                                  </a:lnTo>
                                  <a:lnTo>
                                    <a:pt x="1350" y="8300"/>
                                  </a:lnTo>
                                  <a:moveTo>
                                    <a:pt x="1260" y="8300"/>
                                  </a:moveTo>
                                  <a:lnTo>
                                    <a:pt x="6590" y="1594"/>
                                  </a:lnTo>
                                  <a:lnTo>
                                    <a:pt x="1260" y="8300"/>
                                  </a:lnTo>
                                  <a:moveTo>
                                    <a:pt x="1170" y="8300"/>
                                  </a:moveTo>
                                  <a:lnTo>
                                    <a:pt x="6590" y="1479"/>
                                  </a:lnTo>
                                  <a:lnTo>
                                    <a:pt x="1170" y="8300"/>
                                  </a:lnTo>
                                  <a:moveTo>
                                    <a:pt x="1080" y="8300"/>
                                  </a:moveTo>
                                  <a:lnTo>
                                    <a:pt x="6590" y="1364"/>
                                  </a:lnTo>
                                  <a:lnTo>
                                    <a:pt x="1080" y="8300"/>
                                  </a:lnTo>
                                  <a:moveTo>
                                    <a:pt x="990" y="8300"/>
                                  </a:moveTo>
                                  <a:lnTo>
                                    <a:pt x="6590" y="1249"/>
                                  </a:lnTo>
                                  <a:lnTo>
                                    <a:pt x="990" y="8300"/>
                                  </a:lnTo>
                                  <a:moveTo>
                                    <a:pt x="900" y="8300"/>
                                  </a:moveTo>
                                  <a:lnTo>
                                    <a:pt x="6590" y="1139"/>
                                  </a:lnTo>
                                  <a:lnTo>
                                    <a:pt x="900" y="8300"/>
                                  </a:lnTo>
                                  <a:moveTo>
                                    <a:pt x="810" y="8300"/>
                                  </a:moveTo>
                                  <a:lnTo>
                                    <a:pt x="6590" y="1024"/>
                                  </a:lnTo>
                                  <a:lnTo>
                                    <a:pt x="810" y="8300"/>
                                  </a:lnTo>
                                  <a:moveTo>
                                    <a:pt x="720" y="8300"/>
                                  </a:moveTo>
                                  <a:lnTo>
                                    <a:pt x="6590" y="909"/>
                                  </a:lnTo>
                                  <a:lnTo>
                                    <a:pt x="720" y="8300"/>
                                  </a:lnTo>
                                  <a:moveTo>
                                    <a:pt x="630" y="8300"/>
                                  </a:moveTo>
                                  <a:lnTo>
                                    <a:pt x="6590" y="794"/>
                                  </a:lnTo>
                                  <a:lnTo>
                                    <a:pt x="630" y="8300"/>
                                  </a:lnTo>
                                  <a:moveTo>
                                    <a:pt x="540" y="8300"/>
                                  </a:moveTo>
                                  <a:lnTo>
                                    <a:pt x="6590" y="685"/>
                                  </a:lnTo>
                                  <a:lnTo>
                                    <a:pt x="540" y="8300"/>
                                  </a:lnTo>
                                  <a:moveTo>
                                    <a:pt x="450" y="8300"/>
                                  </a:moveTo>
                                  <a:lnTo>
                                    <a:pt x="6590" y="570"/>
                                  </a:lnTo>
                                  <a:lnTo>
                                    <a:pt x="450" y="8300"/>
                                  </a:lnTo>
                                  <a:moveTo>
                                    <a:pt x="360" y="8300"/>
                                  </a:moveTo>
                                  <a:lnTo>
                                    <a:pt x="6590" y="455"/>
                                  </a:lnTo>
                                  <a:lnTo>
                                    <a:pt x="360" y="8300"/>
                                  </a:lnTo>
                                  <a:moveTo>
                                    <a:pt x="270" y="8300"/>
                                  </a:moveTo>
                                  <a:lnTo>
                                    <a:pt x="6590" y="340"/>
                                  </a:lnTo>
                                  <a:lnTo>
                                    <a:pt x="270" y="8300"/>
                                  </a:lnTo>
                                  <a:moveTo>
                                    <a:pt x="180" y="8300"/>
                                  </a:moveTo>
                                  <a:lnTo>
                                    <a:pt x="6590" y="230"/>
                                  </a:lnTo>
                                  <a:lnTo>
                                    <a:pt x="180" y="8300"/>
                                  </a:lnTo>
                                  <a:moveTo>
                                    <a:pt x="90" y="8300"/>
                                  </a:moveTo>
                                  <a:lnTo>
                                    <a:pt x="6590" y="115"/>
                                  </a:lnTo>
                                  <a:lnTo>
                                    <a:pt x="90" y="8300"/>
                                  </a:lnTo>
                                  <a:moveTo>
                                    <a:pt x="0" y="8300"/>
                                  </a:moveTo>
                                  <a:lnTo>
                                    <a:pt x="6590" y="0"/>
                                  </a:lnTo>
                                </a:path>
                              </a:pathLst>
                            </a:custGeom>
                            <a:noFill/>
                            <a:ln w="6350" cap="flat">
                              <a:solidFill>
                                <a:schemeClr val="bg1">
                                  <a:lumMod val="75000"/>
                                </a:scheme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 name="Freeform 19"/>
                        <wps:cNvSpPr>
                          <a:spLocks/>
                        </wps:cNvSpPr>
                        <wps:spPr bwMode="auto">
                          <a:xfrm>
                            <a:off x="4000" y="13592"/>
                            <a:ext cx="5865251" cy="301752"/>
                          </a:xfrm>
                          <a:custGeom>
                            <a:avLst/>
                            <a:gdLst>
                              <a:gd name="T0" fmla="*/ 5740 w 6120"/>
                              <a:gd name="T1" fmla="*/ 480 h 480"/>
                              <a:gd name="T2" fmla="*/ 6120 w 6120"/>
                              <a:gd name="T3" fmla="*/ 0 h 480"/>
                              <a:gd name="T4" fmla="*/ 0 w 6120"/>
                              <a:gd name="T5" fmla="*/ 0 h 480"/>
                              <a:gd name="T6" fmla="*/ 0 w 6120"/>
                              <a:gd name="T7" fmla="*/ 480 h 480"/>
                              <a:gd name="T8" fmla="*/ 5740 w 6120"/>
                              <a:gd name="T9" fmla="*/ 480 h 480"/>
                              <a:gd name="connsiteX0" fmla="*/ 9379 w 9895"/>
                              <a:gd name="connsiteY0" fmla="*/ 10000 h 10000"/>
                              <a:gd name="connsiteX1" fmla="*/ 9895 w 9895"/>
                              <a:gd name="connsiteY1" fmla="*/ 0 h 10000"/>
                              <a:gd name="connsiteX2" fmla="*/ 0 w 9895"/>
                              <a:gd name="connsiteY2" fmla="*/ 0 h 10000"/>
                              <a:gd name="connsiteX3" fmla="*/ 0 w 9895"/>
                              <a:gd name="connsiteY3" fmla="*/ 10000 h 10000"/>
                              <a:gd name="connsiteX4" fmla="*/ 9379 w 9895"/>
                              <a:gd name="connsiteY4" fmla="*/ 10000 h 10000"/>
                              <a:gd name="connsiteX0" fmla="*/ 11401 w 11922"/>
                              <a:gd name="connsiteY0" fmla="*/ 10000 h 10000"/>
                              <a:gd name="connsiteX1" fmla="*/ 11922 w 11922"/>
                              <a:gd name="connsiteY1" fmla="*/ 0 h 10000"/>
                              <a:gd name="connsiteX2" fmla="*/ 1922 w 11922"/>
                              <a:gd name="connsiteY2" fmla="*/ 0 h 10000"/>
                              <a:gd name="connsiteX3" fmla="*/ 0 w 11922"/>
                              <a:gd name="connsiteY3" fmla="*/ 10000 h 10000"/>
                              <a:gd name="connsiteX4" fmla="*/ 11401 w 11922"/>
                              <a:gd name="connsiteY4" fmla="*/ 10000 h 10000"/>
                              <a:gd name="connsiteX0" fmla="*/ 11401 w 11922"/>
                              <a:gd name="connsiteY0" fmla="*/ 10000 h 10000"/>
                              <a:gd name="connsiteX1" fmla="*/ 11922 w 11922"/>
                              <a:gd name="connsiteY1" fmla="*/ 0 h 10000"/>
                              <a:gd name="connsiteX2" fmla="*/ 0 w 11922"/>
                              <a:gd name="connsiteY2" fmla="*/ 0 h 10000"/>
                              <a:gd name="connsiteX3" fmla="*/ 0 w 11922"/>
                              <a:gd name="connsiteY3" fmla="*/ 10000 h 10000"/>
                              <a:gd name="connsiteX4" fmla="*/ 11401 w 11922"/>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22" h="10000">
                                <a:moveTo>
                                  <a:pt x="11401" y="10000"/>
                                </a:moveTo>
                                <a:cubicBezTo>
                                  <a:pt x="11575" y="6667"/>
                                  <a:pt x="11748" y="3333"/>
                                  <a:pt x="11922" y="0"/>
                                </a:cubicBezTo>
                                <a:lnTo>
                                  <a:pt x="0" y="0"/>
                                </a:lnTo>
                                <a:lnTo>
                                  <a:pt x="0" y="10000"/>
                                </a:lnTo>
                                <a:lnTo>
                                  <a:pt x="11401" y="10000"/>
                                </a:lnTo>
                                <a:close/>
                              </a:path>
                            </a:pathLst>
                          </a:custGeom>
                          <a:solidFill>
                            <a:schemeClr val="bg1">
                              <a:lumMod val="8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0A04468E" id="Group 32" o:spid="_x0000_s1026" style="position:absolute;margin-left:0;margin-top:140.25pt;width:612.35pt;height:651.8pt;z-index:-251655168;mso-position-horizontal-relative:page;mso-position-vertical-relative:page;mso-width-relative:margin;mso-height-relative:margin" coordorigin="40,135" coordsize="77739,82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">
                <v:group id="Group 23" o:spid="_x0000_s1027" style="position:absolute;left:6911;top:2551;width:70868;height:80351" coordsize="70868,8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36" o:spid="_x0000_s1028" style="position:absolute;width:70868;height:80350" coordorigin=",-25932" coordsize="70897,80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17" o:spid="_x0000_s1029" style="position:absolute;top:-25932;width:58705;height:9137;visibility:visible;mso-wrap-style:square;v-text-anchor:top" coordsize="9245,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" path="m,l,1439r8100,l9245,,,xe" fillcolor="#f2f2f2 [3052]" stroked="f">
                      <v:path arrowok="t" o:connecttype="custom" o:connectlocs="0,0;0,913765;5143500,913765;5870575,0;0,0" o:connectangles="0,0,0,0,0"/>
                    </v:shape>
                    <v:shape id="Freeform 18" o:spid="_x0000_s1030" style="position:absolute;left:27908;width:42989;height:54102;visibility:visible;mso-wrap-style:square;v-text-anchor:top" coordsize="6770,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" path="m6770,l,8520r95,l6770,115,6770,xe" fillcolor="#a5a5a5 [2092]" stroked="f">
                      <v:path arrowok="t" o:connecttype="custom" o:connectlocs="4298950,0;0,5410200;60325,5410200;4298950,73025;4298950,0" o:connectangles="0,0,0,0,0"/>
                    </v:shape>
                  </v:group>
                  <v:shape id="Freeform 16" o:spid="_x0000_s1031" style="position:absolute;left:29026;top:27432;width:41830;height:52912;visibility:visible;mso-wrap-style:square;v-text-anchor:top" coordsize="659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" path="m6590,7271l5760,8300t-90,l6590,7161,5670,8300t-90,l6590,7046,5580,8300t-90,l6590,6931,5490,8300t-90,l6590,6816,5400,8300t-90,l6590,6706,5310,8300t-90,l6590,6591,5220,8300t-90,l6590,6476,5130,8300t-90,l6590,6366,5040,8300t1450,l6590,8180r-100,120m6400,8300r190,-230l6400,8300t-90,l6590,7955r-280,345m6220,8300r370,-460l6220,8300t-90,l6590,7725r-460,575m6040,8300r550,-685l6040,8300t-90,l6590,7500r-640,800m5860,8300r730,-914l5860,8300t-910,l6590,6251,4950,8300t-90,l6590,6136,4860,8300t-90,l6590,6021,4770,8300t-90,l6590,5911,4680,8300t-90,l6590,5797,4590,8300t-90,l6590,5682,4500,8300t-90,l6590,5567,4410,8300t-90,l6590,5457,4320,8300t-90,l6590,5342,4230,8300t-90,l6590,5227,4140,8300t-90,l6590,5112,4050,8300t-90,l6590,5002,3960,8300t-90,l6590,4887,3870,8300t-90,l6590,4772,3780,8300t-90,l6590,4657,3690,8300t-90,l6590,4547,3600,8300t-90,l6590,4432,3510,8300t-90,l6590,4317,3420,8300t-90,l6590,4207,3330,8300t-90,l6590,4093,3240,8300t-90,l6590,3978,3150,8300t-90,l6590,3863,3060,8300t-90,l6590,3753,2970,8300t-90,l6590,3638,2880,8300t-90,l6590,3523,2790,8300t-90,l6590,3408,2700,8300t-90,l6590,3298,2610,8300t-90,l6590,3183,2520,8300t-90,l6590,3068,2430,8300t-90,l6590,2953,2340,8300t-90,l6590,2843,2250,8300t-90,l6590,2728,2160,8300t-90,l6590,2613,2070,8300t-90,l6590,2498,1980,8300t-90,l6590,2389,1890,8300t-90,l6590,2274,1800,8300t-90,l6590,2159,1710,8300t-90,l6590,2049,1620,8300t-90,l6590,1934,1530,8300t-90,l6590,1819,1440,8300t-90,l6590,1704,1350,8300t-90,l6590,1594,1260,8300t-90,l6590,1479,1170,8300t-90,l6590,1364,1080,8300t-90,l6590,1249,990,8300t-90,l6590,1139,900,8300t-90,l6590,1024,810,8300t-90,l6590,909,720,8300t-90,l6590,794,630,8300t-90,l6590,685,540,8300t-90,l6590,570,450,8300t-90,l6590,455,360,8300t-90,l6590,340,270,8300t-90,l6590,230,180,8300t-90,l6590,115,90,8300t-90,l6590,e" filled="f" strokecolor="#bfbfbf [2412]" strokeweight=".5pt">
                    <v:stroke joinstyle="miter"/>
                    <v:path arrowok="t" o:connecttype="custom" o:connectlocs="4182941,4565162;3541853,5291278;3427600,5291278;4182941,4275098;3313346,5291278;3199093,5291278;4182941,5214778;4062340,5291278;3948087,5291278;4182941,4924714;3833834,5291278;3719580,5291278;4182941,3985034;3084840,5291278;2970586,5291278;4182941,3695607;2856333,5291278;2742080,5291278;4182941,3405543;2627826,5291278;2513573,5291278;4182941,3115479;2399320,5291278;2285066,5291278;4182941,2825415;2170813,5291278;2056560,5291278;4182941,2535988;1942306,5291278;1828053,5291278;4182941,2245924;1713800,5291278;1599546,5291278;4182941,1955860;1485293,5291278;1371040,5291278;4182941,1665796;1256787,5291278;1142533,5291278;4182941,1376370;1028280,5291278;914027,5291278;4182941,1086306;799773,5291278;685520,5291278;4182941,796242;571267,5291278;457013,5291278;4182941,506178;342760,5291278;228507,5291278;4182941,216751;114253,5291278;0,5291278" o:connectangles="0,0,0,0,0,0,0,0,0,0,0,0,0,0,0,0,0,0,0,0,0,0,0,0,0,0,0,0,0,0,0,0,0,0,0,0,0,0,0,0,0,0,0,0,0,0,0,0,0,0,0,0,0,0"/>
                    <o:lock v:ext="edit" verticies="t"/>
                  </v:shape>
                </v:group>
                <v:shape id="Freeform 19" o:spid="_x0000_s1032" style="position:absolute;left:40;top:135;width:58652;height:3018;visibility:visible;mso-wrap-style:square;v-text-anchor:top" coordsize="11922,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" path="m11401,10000c11575,6667,11748,3333,11922,l,,,10000r11401,xe" fillcolor="#d8d8d8 [2732]" stroked="f">
                  <v:path arrowok="t" o:connecttype="custom" o:connectlocs="5608935,301752;5865251,0;0,0;0,301752;5608935,301752" o:connectangles="0,0,0,0,0"/>
                </v:shape>
                <w10:wrap anchorx="page" anchory="page"/>
                <w10:anchorlock/>
              </v:group>
            </w:pict>
          </mc:Fallback>
        </mc:AlternateContent>
      </w:r>
      <w:r w:rsidR="004758EF" w:rsidRPr="004758EF">
        <w:rPr>
          <w:rStyle w:val="Heading7Char"/>
          <w:rFonts w:ascii="Segoe UI Semibold" w:hAnsi="Segoe UI Semibold" w:cs="Segoe UI Semibold"/>
        </w:rPr>
        <w:t>V</w:t>
      </w:r>
      <w:r w:rsidR="004758EF" w:rsidRPr="004758EF">
        <w:rPr>
          <w:rStyle w:val="Heading7Char"/>
          <w:rFonts w:ascii="Segoe UI Semibold" w:hAnsi="Segoe UI Semibold" w:cs="Segoe UI Semibold"/>
          <w:caps w:val="0"/>
        </w:rPr>
        <w:t>olume</w:t>
      </w:r>
      <w:r w:rsidR="004758EF" w:rsidRPr="004758EF">
        <w:rPr>
          <w:rStyle w:val="Heading7Char"/>
          <w:rFonts w:ascii="Segoe UI Semibold" w:hAnsi="Segoe UI Semibold" w:cs="Segoe UI Semibold"/>
        </w:rPr>
        <w:t xml:space="preserve"> I</w:t>
      </w:r>
      <w:r w:rsidR="00F60F19">
        <w:rPr>
          <w:rStyle w:val="Heading7Char"/>
          <w:rFonts w:ascii="Segoe UI Semibold" w:hAnsi="Segoe UI Semibold" w:cs="Segoe UI Semibold"/>
        </w:rPr>
        <w:t>:</w:t>
      </w:r>
      <w:r w:rsidR="004758EF">
        <w:t xml:space="preserve"> </w:t>
      </w:r>
      <w:r w:rsidR="00706500" w:rsidRPr="00706500">
        <w:rPr>
          <w:caps w:val="0"/>
          <w:smallCaps/>
          <w:noProof/>
        </w:rPr>
        <w:t>R</w:t>
      </w:r>
      <w:r w:rsidR="00706500">
        <w:rPr>
          <w:caps w:val="0"/>
          <w:smallCaps/>
          <w:noProof/>
        </w:rPr>
        <w:t>esponses</w:t>
      </w:r>
      <w:r w:rsidR="00706500" w:rsidRPr="00706500">
        <w:rPr>
          <w:caps w:val="0"/>
          <w:smallCaps/>
          <w:noProof/>
        </w:rPr>
        <w:t xml:space="preserve"> </w:t>
      </w:r>
      <w:r w:rsidR="00706500">
        <w:rPr>
          <w:caps w:val="0"/>
          <w:smallCaps/>
          <w:noProof/>
        </w:rPr>
        <w:t>to</w:t>
      </w:r>
      <w:r w:rsidR="00706500" w:rsidRPr="00706500">
        <w:rPr>
          <w:caps w:val="0"/>
          <w:smallCaps/>
          <w:noProof/>
        </w:rPr>
        <w:t xml:space="preserve"> C</w:t>
      </w:r>
      <w:r w:rsidR="00706500">
        <w:rPr>
          <w:caps w:val="0"/>
          <w:smallCaps/>
          <w:noProof/>
        </w:rPr>
        <w:t>omments</w:t>
      </w:r>
    </w:p>
    <w:p w14:paraId="4FCBB79F" w14:textId="6FA323B9" w:rsidR="004F0B2B" w:rsidRPr="006937E7" w:rsidRDefault="004F0B2B" w:rsidP="00193FA7">
      <w:pPr>
        <w:pStyle w:val="TitlePageReportTitle"/>
        <w:spacing w:before="120" w:after="120"/>
        <w:rPr>
          <w:sz w:val="32"/>
          <w:szCs w:val="18"/>
        </w:rPr>
      </w:pPr>
      <w:r w:rsidRPr="006937E7">
        <w:rPr>
          <w:sz w:val="32"/>
          <w:szCs w:val="18"/>
        </w:rPr>
        <w:t>California Vegetation Treatment Program</w:t>
      </w:r>
      <w:r w:rsidR="00E12738">
        <w:rPr>
          <w:sz w:val="32"/>
          <w:szCs w:val="18"/>
        </w:rPr>
        <w:br/>
        <w:t>Final Program Environmental Impact Report</w:t>
      </w:r>
    </w:p>
    <w:p w14:paraId="2776D0B4" w14:textId="77777777" w:rsidR="00047759" w:rsidRPr="00047759" w:rsidRDefault="00047759" w:rsidP="00047759">
      <w:pPr>
        <w:pStyle w:val="ReportTitle"/>
        <w:spacing w:before="0"/>
        <w:rPr>
          <w:color w:val="auto"/>
          <w:sz w:val="28"/>
          <w:szCs w:val="28"/>
        </w:rPr>
      </w:pPr>
      <w:r w:rsidRPr="006937E7">
        <w:rPr>
          <w:color w:val="auto"/>
          <w:sz w:val="24"/>
          <w:szCs w:val="24"/>
        </w:rPr>
        <w:t>State Clearinghouse # 2019012052</w:t>
      </w:r>
    </w:p>
    <w:p w14:paraId="55502959" w14:textId="77777777" w:rsidR="004F0B2B" w:rsidRPr="006F669F" w:rsidRDefault="004F0B2B" w:rsidP="00A648CE">
      <w:pPr>
        <w:pStyle w:val="TitlePrepared"/>
        <w:spacing w:before="1560"/>
      </w:pPr>
      <w:r w:rsidRPr="006F669F">
        <w:t>Prepared for:</w:t>
      </w:r>
    </w:p>
    <w:p w14:paraId="7F4F2C52" w14:textId="59434729" w:rsidR="004F0B2B" w:rsidRPr="006F669F" w:rsidRDefault="004F0B2B" w:rsidP="004F0B2B">
      <w:pPr>
        <w:spacing w:before="120"/>
        <w:ind w:left="360"/>
      </w:pPr>
      <w:r w:rsidRPr="006F669F">
        <w:rPr>
          <w:noProof/>
        </w:rPr>
        <w:drawing>
          <wp:inline distT="0" distB="0" distL="0" distR="0" wp14:anchorId="2F0705A1" wp14:editId="3B6FC99B">
            <wp:extent cx="1097280" cy="1097280"/>
            <wp:effectExtent l="0" t="0" r="7620" b="7620"/>
            <wp:docPr id="4" name="Picture 4" descr="California board of forestry and fire protec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BFFP Logo.png"/>
                    <pic:cNvPicPr/>
                  </pic:nvPicPr>
                  <pic:blipFill>
                    <a:blip r:embed="rId9" cstate="print">
                      <a:biLevel thresh="25000"/>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p w14:paraId="1B6442B2" w14:textId="77777777" w:rsidR="004F0B2B" w:rsidRPr="006F669F" w:rsidRDefault="004F0B2B" w:rsidP="004F0B2B">
      <w:pPr>
        <w:pStyle w:val="Name"/>
        <w:spacing w:before="60"/>
        <w:rPr>
          <w:sz w:val="18"/>
          <w:szCs w:val="20"/>
        </w:rPr>
      </w:pPr>
      <w:r w:rsidRPr="006F669F">
        <w:rPr>
          <w:sz w:val="18"/>
          <w:szCs w:val="20"/>
        </w:rPr>
        <w:t xml:space="preserve">California Board of Forestry and Fire Protection </w:t>
      </w:r>
      <w:r w:rsidRPr="006F669F">
        <w:rPr>
          <w:sz w:val="18"/>
          <w:szCs w:val="20"/>
        </w:rPr>
        <w:br/>
      </w:r>
      <w:r w:rsidRPr="006F669F">
        <w:rPr>
          <w:sz w:val="18"/>
          <w:szCs w:val="18"/>
          <w:lang w:val="en"/>
        </w:rPr>
        <w:t>1416 9th Street, Room 1506-14</w:t>
      </w:r>
      <w:r w:rsidRPr="006F669F">
        <w:rPr>
          <w:sz w:val="18"/>
          <w:szCs w:val="20"/>
        </w:rPr>
        <w:br/>
        <w:t>Sacramento, CA 95814</w:t>
      </w:r>
    </w:p>
    <w:p w14:paraId="705F78B5" w14:textId="77777777" w:rsidR="004F0B2B" w:rsidRPr="006F669F" w:rsidRDefault="004F0B2B" w:rsidP="004F0B2B">
      <w:pPr>
        <w:pStyle w:val="TitlePrepared"/>
        <w:spacing w:before="120"/>
      </w:pPr>
      <w:r w:rsidRPr="006F669F">
        <w:t>Contact:</w:t>
      </w:r>
    </w:p>
    <w:p w14:paraId="19A6B3FD" w14:textId="050DDF51" w:rsidR="004F0B2B" w:rsidRPr="006F669F" w:rsidRDefault="004F0B2B" w:rsidP="004F0B2B">
      <w:pPr>
        <w:pStyle w:val="TitlePageNormal"/>
      </w:pPr>
      <w:r w:rsidRPr="006F669F">
        <w:t>Matt Dias</w:t>
      </w:r>
      <w:r w:rsidRPr="006F669F">
        <w:br/>
        <w:t>Executive Officer</w:t>
      </w:r>
    </w:p>
    <w:p w14:paraId="2B53AAAE" w14:textId="77777777" w:rsidR="004F0B2B" w:rsidRPr="006F669F" w:rsidRDefault="004F0B2B" w:rsidP="006937E7">
      <w:pPr>
        <w:pStyle w:val="TitlePrepared"/>
        <w:spacing w:before="840"/>
      </w:pPr>
      <w:r w:rsidRPr="006F669F">
        <w:t>Prepared by:</w:t>
      </w:r>
    </w:p>
    <w:p w14:paraId="43C7B0C6" w14:textId="77777777" w:rsidR="004F0B2B" w:rsidRPr="006F669F" w:rsidRDefault="004F0B2B" w:rsidP="004F0B2B">
      <w:pPr>
        <w:pStyle w:val="Name"/>
        <w:spacing w:before="120"/>
        <w:rPr>
          <w:rFonts w:asciiTheme="minorHAnsi" w:hAnsiTheme="minorHAnsi" w:cstheme="minorBidi"/>
          <w:sz w:val="22"/>
        </w:rPr>
      </w:pPr>
      <w:r w:rsidRPr="006F669F">
        <w:rPr>
          <w:noProof/>
        </w:rPr>
        <w:drawing>
          <wp:inline distT="0" distB="0" distL="0" distR="0" wp14:anchorId="4A960A29" wp14:editId="7910B257">
            <wp:extent cx="795528" cy="498891"/>
            <wp:effectExtent l="0" t="0" r="5080" b="0"/>
            <wp:docPr id="1" name="Graphic 1" descr="Ascent Environmen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795528" cy="498891"/>
                    </a:xfrm>
                    <a:prstGeom prst="rect">
                      <a:avLst/>
                    </a:prstGeom>
                  </pic:spPr>
                </pic:pic>
              </a:graphicData>
            </a:graphic>
          </wp:inline>
        </w:drawing>
      </w:r>
    </w:p>
    <w:p w14:paraId="5ED5746B" w14:textId="77777777" w:rsidR="004F0B2B" w:rsidRPr="006F669F" w:rsidRDefault="004F0B2B" w:rsidP="004F0B2B">
      <w:pPr>
        <w:pStyle w:val="Name"/>
        <w:spacing w:before="60"/>
        <w:rPr>
          <w:sz w:val="18"/>
          <w:szCs w:val="20"/>
        </w:rPr>
      </w:pPr>
      <w:r w:rsidRPr="006F669F">
        <w:rPr>
          <w:sz w:val="18"/>
          <w:szCs w:val="20"/>
        </w:rPr>
        <w:t>Ascent Environmental</w:t>
      </w:r>
      <w:r w:rsidRPr="006F669F">
        <w:rPr>
          <w:sz w:val="18"/>
          <w:szCs w:val="20"/>
        </w:rPr>
        <w:br/>
        <w:t>455 Capitol Mall, Suite 300</w:t>
      </w:r>
      <w:r w:rsidRPr="006F669F">
        <w:rPr>
          <w:sz w:val="18"/>
          <w:szCs w:val="20"/>
        </w:rPr>
        <w:br/>
        <w:t>Sacramento, CA 95814</w:t>
      </w:r>
    </w:p>
    <w:p w14:paraId="3DE01A91" w14:textId="77777777" w:rsidR="004F0B2B" w:rsidRPr="006F669F" w:rsidRDefault="004F0B2B" w:rsidP="004F0B2B">
      <w:pPr>
        <w:pStyle w:val="TitlePrepared"/>
        <w:spacing w:before="120"/>
      </w:pPr>
      <w:r w:rsidRPr="006F669F">
        <w:t>Contact:</w:t>
      </w:r>
    </w:p>
    <w:p w14:paraId="59680384" w14:textId="1D0B598E" w:rsidR="004F0B2B" w:rsidRPr="006F669F" w:rsidRDefault="004F0B2B" w:rsidP="004F0B2B">
      <w:pPr>
        <w:pStyle w:val="Name"/>
        <w:spacing w:before="60"/>
        <w:rPr>
          <w:sz w:val="18"/>
          <w:szCs w:val="18"/>
        </w:rPr>
      </w:pPr>
      <w:r w:rsidRPr="006F669F">
        <w:rPr>
          <w:sz w:val="18"/>
          <w:szCs w:val="18"/>
        </w:rPr>
        <w:t>Heather Blair</w:t>
      </w:r>
      <w:r w:rsidRPr="006F669F">
        <w:rPr>
          <w:sz w:val="18"/>
          <w:szCs w:val="18"/>
        </w:rPr>
        <w:br/>
        <w:t>Senior Project Manager</w:t>
      </w:r>
    </w:p>
    <w:p w14:paraId="065BCCCD" w14:textId="6F5CD6D9" w:rsidR="004F0B2B" w:rsidRPr="006F669F" w:rsidRDefault="00255D29" w:rsidP="00C428E5">
      <w:pPr>
        <w:pStyle w:val="TitlePrepared"/>
        <w:spacing w:before="240"/>
      </w:pPr>
      <w:r>
        <w:t>November</w:t>
      </w:r>
      <w:r w:rsidRPr="006F669F">
        <w:t xml:space="preserve"> </w:t>
      </w:r>
      <w:r w:rsidR="004F0B2B" w:rsidRPr="006F669F">
        <w:t>2019</w:t>
      </w:r>
    </w:p>
    <w:p w14:paraId="0ACC92E4" w14:textId="32C2EDF1" w:rsidR="004F0B2B" w:rsidRPr="006F669F" w:rsidRDefault="004F0B2B" w:rsidP="004F0B2B">
      <w:pPr>
        <w:pStyle w:val="TitlePrepared"/>
        <w:spacing w:before="240"/>
        <w:rPr>
          <w:sz w:val="14"/>
        </w:rPr>
      </w:pPr>
      <w:r w:rsidRPr="006F669F">
        <w:rPr>
          <w:sz w:val="14"/>
        </w:rPr>
        <w:t>18010126.0</w:t>
      </w:r>
      <w:r w:rsidR="00410F95">
        <w:rPr>
          <w:sz w:val="14"/>
        </w:rPr>
        <w:t>2</w:t>
      </w:r>
    </w:p>
    <w:p w14:paraId="1842540D" w14:textId="77777777" w:rsidR="00B1651C" w:rsidRPr="006F669F" w:rsidRDefault="00B1651C" w:rsidP="00B1651C">
      <w:pPr>
        <w:pStyle w:val="BodyText"/>
        <w:sectPr w:rsidR="00B1651C" w:rsidRPr="006F669F" w:rsidSect="003650EF">
          <w:type w:val="oddPage"/>
          <w:pgSz w:w="12240" w:h="15840" w:code="1"/>
          <w:pgMar w:top="1080" w:right="1080" w:bottom="1080" w:left="1080" w:header="576" w:footer="576" w:gutter="0"/>
          <w:pgNumType w:fmt="lowerRoman"/>
          <w:cols w:space="720"/>
          <w:noEndnote/>
          <w:titlePg/>
          <w:docGrid w:linePitch="299"/>
        </w:sectPr>
      </w:pPr>
    </w:p>
    <w:p w14:paraId="05169C6B" w14:textId="2F7AE224" w:rsidR="003F614C" w:rsidRPr="006F669F" w:rsidRDefault="00C10A76" w:rsidP="008E2171">
      <w:pPr>
        <w:keepNext/>
        <w:spacing w:before="240" w:after="120"/>
        <w:jc w:val="center"/>
        <w:rPr>
          <w:b/>
          <w:sz w:val="36"/>
          <w:szCs w:val="36"/>
        </w:rPr>
      </w:pPr>
      <w:r w:rsidRPr="006F669F">
        <w:rPr>
          <w:b/>
          <w:sz w:val="36"/>
          <w:szCs w:val="36"/>
        </w:rPr>
        <w:lastRenderedPageBreak/>
        <w:t>TABLE OF CONTENTS</w:t>
      </w:r>
      <w:bookmarkEnd w:id="0"/>
    </w:p>
    <w:p w14:paraId="4F7B5CCF" w14:textId="77777777" w:rsidR="003F614C" w:rsidRPr="006F669F" w:rsidRDefault="004F4177" w:rsidP="002603B6">
      <w:pPr>
        <w:pStyle w:val="BodyText"/>
        <w:pBdr>
          <w:bottom w:val="single" w:sz="4" w:space="1" w:color="auto"/>
        </w:pBdr>
        <w:tabs>
          <w:tab w:val="right" w:pos="10080"/>
        </w:tabs>
        <w:rPr>
          <w:b/>
        </w:rPr>
      </w:pPr>
      <w:r w:rsidRPr="006F669F">
        <w:rPr>
          <w:b/>
        </w:rPr>
        <w:t>Section</w:t>
      </w:r>
      <w:r w:rsidR="003F614C" w:rsidRPr="006F669F">
        <w:rPr>
          <w:b/>
        </w:rPr>
        <w:tab/>
        <w:t>Page</w:t>
      </w:r>
    </w:p>
    <w:p w14:paraId="3FB8C201" w14:textId="58FBFB7A" w:rsidR="0069486A" w:rsidRPr="006F669F" w:rsidRDefault="00BD2ED7" w:rsidP="0069486A">
      <w:pPr>
        <w:pStyle w:val="TOC1"/>
      </w:pPr>
      <w:r w:rsidRPr="006F669F">
        <w:t>list of</w:t>
      </w:r>
      <w:r w:rsidR="0069486A" w:rsidRPr="006F669F">
        <w:t xml:space="preserve"> Abbreviations</w:t>
      </w:r>
      <w:r w:rsidR="0069486A" w:rsidRPr="006F669F">
        <w:tab/>
      </w:r>
      <w:r w:rsidR="0069486A" w:rsidRPr="006F669F">
        <w:rPr>
          <w:caps w:val="0"/>
        </w:rPr>
        <w:t>i</w:t>
      </w:r>
      <w:r w:rsidR="0096496B">
        <w:rPr>
          <w:caps w:val="0"/>
        </w:rPr>
        <w:t>i</w:t>
      </w:r>
    </w:p>
    <w:p w14:paraId="5B6355D8" w14:textId="4FE58A4D" w:rsidR="00D64641" w:rsidRPr="00F44A25" w:rsidRDefault="00D64641" w:rsidP="00D64641">
      <w:pPr>
        <w:pStyle w:val="TOC1"/>
      </w:pPr>
      <w:r w:rsidRPr="00F44A25">
        <w:t>1</w:t>
      </w:r>
      <w:r w:rsidRPr="00F44A25">
        <w:tab/>
        <w:t>INTRODUCTION</w:t>
      </w:r>
      <w:r w:rsidR="00C6272D" w:rsidRPr="00F44A25">
        <w:tab/>
      </w:r>
      <w:r w:rsidR="008F7913" w:rsidRPr="00F44A25">
        <w:t>1-1</w:t>
      </w:r>
    </w:p>
    <w:p w14:paraId="22E94C9F" w14:textId="77777777" w:rsidR="00A648CE" w:rsidRPr="00F44A25" w:rsidRDefault="00A648CE" w:rsidP="00A648CE">
      <w:pPr>
        <w:pStyle w:val="TOC2"/>
      </w:pPr>
      <w:r w:rsidRPr="00F44A25">
        <w:t>1.1</w:t>
      </w:r>
      <w:r w:rsidRPr="00F44A25">
        <w:tab/>
        <w:t>Summary of the CalVTP</w:t>
      </w:r>
      <w:r w:rsidRPr="00F44A25">
        <w:tab/>
        <w:t>1-1</w:t>
      </w:r>
    </w:p>
    <w:p w14:paraId="6B2D4687" w14:textId="77777777" w:rsidR="00A648CE" w:rsidRPr="00F44A25" w:rsidRDefault="00A648CE" w:rsidP="00A648CE">
      <w:pPr>
        <w:pStyle w:val="TOC2"/>
      </w:pPr>
      <w:r w:rsidRPr="00F44A25">
        <w:t>1.2</w:t>
      </w:r>
      <w:r w:rsidRPr="00F44A25">
        <w:tab/>
        <w:t>Purpose of Responses to Comments</w:t>
      </w:r>
      <w:r w:rsidRPr="00F44A25">
        <w:tab/>
        <w:t>1-1</w:t>
      </w:r>
    </w:p>
    <w:p w14:paraId="42F78FEB" w14:textId="77777777" w:rsidR="00A648CE" w:rsidRPr="00F44A25" w:rsidRDefault="00A648CE" w:rsidP="00A648CE">
      <w:pPr>
        <w:pStyle w:val="TOC2"/>
      </w:pPr>
      <w:r w:rsidRPr="00F44A25">
        <w:t>1.3</w:t>
      </w:r>
      <w:r w:rsidRPr="00F44A25">
        <w:tab/>
        <w:t>Environmental Review Process</w:t>
      </w:r>
      <w:r w:rsidRPr="00F44A25">
        <w:tab/>
        <w:t>1-2</w:t>
      </w:r>
    </w:p>
    <w:p w14:paraId="2E591359" w14:textId="77777777" w:rsidR="00A648CE" w:rsidRPr="00F44A25" w:rsidRDefault="00A648CE" w:rsidP="00A648CE">
      <w:pPr>
        <w:pStyle w:val="TOC2"/>
      </w:pPr>
      <w:r w:rsidRPr="00F44A25">
        <w:t>1.4</w:t>
      </w:r>
      <w:r w:rsidRPr="00F44A25">
        <w:tab/>
        <w:t>Summary of Revisions to the Draft Program EIR</w:t>
      </w:r>
      <w:r w:rsidRPr="00F44A25">
        <w:tab/>
        <w:t>1-2</w:t>
      </w:r>
    </w:p>
    <w:p w14:paraId="0DA2154D" w14:textId="2A48032B" w:rsidR="007C3578" w:rsidRPr="00F44A25" w:rsidRDefault="00A648CE" w:rsidP="00A648CE">
      <w:pPr>
        <w:pStyle w:val="TOC2"/>
      </w:pPr>
      <w:r w:rsidRPr="00F44A25">
        <w:t>1.5</w:t>
      </w:r>
      <w:r w:rsidRPr="00F44A25">
        <w:tab/>
        <w:t>Organizational Structure of the Response to Comments Document</w:t>
      </w:r>
      <w:r w:rsidRPr="00F44A25">
        <w:tab/>
        <w:t>1-3</w:t>
      </w:r>
    </w:p>
    <w:p w14:paraId="0DBBCDBE" w14:textId="2C9238B2" w:rsidR="00D64641" w:rsidRPr="006F669F" w:rsidRDefault="00D64641" w:rsidP="00D64641">
      <w:pPr>
        <w:pStyle w:val="TOC1"/>
      </w:pPr>
      <w:r w:rsidRPr="00F44A25">
        <w:t>2</w:t>
      </w:r>
      <w:r w:rsidRPr="00F44A25">
        <w:tab/>
      </w:r>
      <w:r w:rsidR="002E72C4" w:rsidRPr="00F44A25">
        <w:t>Responses to Comments</w:t>
      </w:r>
      <w:r w:rsidR="00C6272D" w:rsidRPr="00F44A25">
        <w:tab/>
      </w:r>
      <w:r w:rsidR="008F7913" w:rsidRPr="00F44A25">
        <w:t>2-1</w:t>
      </w:r>
    </w:p>
    <w:p w14:paraId="573B1201" w14:textId="2DEA6BE8" w:rsidR="00EB2BEC" w:rsidRDefault="00EB2BEC" w:rsidP="00EB2BEC">
      <w:pPr>
        <w:pStyle w:val="TOC2"/>
      </w:pPr>
      <w:r>
        <w:t>2.1</w:t>
      </w:r>
      <w:r>
        <w:tab/>
      </w:r>
      <w:r w:rsidR="001B54B2" w:rsidRPr="001B54B2">
        <w:t>List of Commenters on the Draft PEIR</w:t>
      </w:r>
      <w:r>
        <w:tab/>
        <w:t>2-</w:t>
      </w:r>
      <w:r w:rsidR="00990C72">
        <w:t>1</w:t>
      </w:r>
    </w:p>
    <w:p w14:paraId="7BBA46A8" w14:textId="45077C93" w:rsidR="00990C72" w:rsidRDefault="00990C72" w:rsidP="00990C72">
      <w:pPr>
        <w:pStyle w:val="TOC2"/>
      </w:pPr>
      <w:r>
        <w:t>2.2</w:t>
      </w:r>
      <w:r>
        <w:tab/>
        <w:t>Master Responses</w:t>
      </w:r>
      <w:r>
        <w:tab/>
        <w:t>2-</w:t>
      </w:r>
      <w:r w:rsidR="00E85477">
        <w:t>6</w:t>
      </w:r>
    </w:p>
    <w:p w14:paraId="4727F7B7" w14:textId="77777777" w:rsidR="00990C72" w:rsidRDefault="00990C72" w:rsidP="00990C72">
      <w:pPr>
        <w:pStyle w:val="TOC2"/>
      </w:pPr>
      <w:r>
        <w:t>2.3</w:t>
      </w:r>
      <w:r>
        <w:tab/>
        <w:t>Comments and Responses</w:t>
      </w:r>
      <w:r>
        <w:tab/>
        <w:t>2-23</w:t>
      </w:r>
    </w:p>
    <w:p w14:paraId="4CE90DC8" w14:textId="652FD330" w:rsidR="00D64641" w:rsidRPr="006F669F" w:rsidRDefault="00D64641" w:rsidP="00D64641">
      <w:pPr>
        <w:pStyle w:val="TOC1"/>
      </w:pPr>
      <w:r w:rsidRPr="006F669F">
        <w:t>3</w:t>
      </w:r>
      <w:r w:rsidRPr="006F669F">
        <w:tab/>
      </w:r>
      <w:r w:rsidR="00B26132">
        <w:t>References</w:t>
      </w:r>
      <w:r w:rsidR="00C6272D" w:rsidRPr="006F669F">
        <w:tab/>
        <w:t>3-1</w:t>
      </w:r>
    </w:p>
    <w:p w14:paraId="60B296F9" w14:textId="77777777" w:rsidR="00FA76AB" w:rsidRDefault="00FA76AB" w:rsidP="00FA76AB">
      <w:pPr>
        <w:pStyle w:val="BodyText"/>
      </w:pPr>
    </w:p>
    <w:p w14:paraId="484F2763" w14:textId="6FC12B9A" w:rsidR="00D64641" w:rsidRPr="00FA76AB" w:rsidRDefault="00D64641" w:rsidP="00FA76AB">
      <w:pPr>
        <w:pStyle w:val="BodyText"/>
        <w:keepNext/>
        <w:spacing w:after="0"/>
        <w:rPr>
          <w:rFonts w:ascii="Trebuchet MS" w:hAnsi="Trebuchet MS"/>
          <w:sz w:val="24"/>
          <w:szCs w:val="24"/>
        </w:rPr>
      </w:pPr>
      <w:r w:rsidRPr="00FA76AB">
        <w:rPr>
          <w:rFonts w:ascii="Trebuchet MS" w:hAnsi="Trebuchet MS"/>
          <w:sz w:val="24"/>
          <w:szCs w:val="24"/>
        </w:rPr>
        <w:t>Appendices</w:t>
      </w:r>
    </w:p>
    <w:p w14:paraId="6B922629" w14:textId="31255737" w:rsidR="009F095B" w:rsidRDefault="009F095B" w:rsidP="006B2780">
      <w:pPr>
        <w:tabs>
          <w:tab w:val="left" w:pos="1800"/>
        </w:tabs>
        <w:rPr>
          <w:rFonts w:cs="Segoe UI Semilight"/>
        </w:rPr>
      </w:pPr>
      <w:r w:rsidRPr="006F669F">
        <w:rPr>
          <w:rFonts w:cs="Segoe UI Semilight"/>
        </w:rPr>
        <w:t xml:space="preserve">Appendix </w:t>
      </w:r>
      <w:r w:rsidR="00B26132">
        <w:rPr>
          <w:rFonts w:cs="Segoe UI Semilight"/>
        </w:rPr>
        <w:t>A</w:t>
      </w:r>
      <w:r w:rsidR="00B26132">
        <w:rPr>
          <w:rFonts w:cs="Segoe UI Semilight"/>
        </w:rPr>
        <w:tab/>
        <w:t>Comment Letters Received on the Draft Program EIR</w:t>
      </w:r>
    </w:p>
    <w:p w14:paraId="008FA0D7" w14:textId="33D65523" w:rsidR="00B26132" w:rsidRDefault="00B26132" w:rsidP="006B2780">
      <w:pPr>
        <w:tabs>
          <w:tab w:val="left" w:pos="1800"/>
        </w:tabs>
        <w:rPr>
          <w:rFonts w:cs="Segoe UI Semilight"/>
        </w:rPr>
      </w:pPr>
      <w:r>
        <w:rPr>
          <w:rFonts w:cs="Segoe UI Semilight"/>
        </w:rPr>
        <w:t>Appendix B</w:t>
      </w:r>
      <w:r>
        <w:rPr>
          <w:rFonts w:cs="Segoe UI Semilight"/>
        </w:rPr>
        <w:tab/>
        <w:t>Mitigation Monitoring and Reporting Program</w:t>
      </w:r>
    </w:p>
    <w:p w14:paraId="4A11A88F" w14:textId="51384B50" w:rsidR="0056421C" w:rsidRDefault="0056421C" w:rsidP="00DF2ACB">
      <w:pPr>
        <w:pStyle w:val="BodyText"/>
      </w:pPr>
    </w:p>
    <w:p w14:paraId="7268F145" w14:textId="6B733144" w:rsidR="00FA76AB" w:rsidRPr="00FA76AB" w:rsidRDefault="00FA76AB" w:rsidP="00FA76AB">
      <w:pPr>
        <w:pStyle w:val="BodyText"/>
        <w:keepNext/>
        <w:spacing w:after="0"/>
        <w:rPr>
          <w:rFonts w:ascii="Trebuchet MS" w:hAnsi="Trebuchet MS"/>
          <w:sz w:val="24"/>
          <w:szCs w:val="24"/>
        </w:rPr>
      </w:pPr>
      <w:r>
        <w:rPr>
          <w:rFonts w:ascii="Trebuchet MS" w:hAnsi="Trebuchet MS"/>
          <w:sz w:val="24"/>
          <w:szCs w:val="24"/>
        </w:rPr>
        <w:t>Tables</w:t>
      </w:r>
    </w:p>
    <w:p w14:paraId="696FB874" w14:textId="77777777" w:rsidR="00232313" w:rsidRDefault="00232313" w:rsidP="00232313">
      <w:pPr>
        <w:pStyle w:val="TOC4"/>
      </w:pPr>
      <w:r w:rsidRPr="00232313">
        <w:t>Table 2-1</w:t>
      </w:r>
      <w:r w:rsidRPr="00232313">
        <w:tab/>
        <w:t>List of Commenters</w:t>
      </w:r>
      <w:r w:rsidRPr="00232313">
        <w:tab/>
        <w:t>2-1</w:t>
      </w:r>
    </w:p>
    <w:p w14:paraId="019886A8" w14:textId="77777777" w:rsidR="00232313" w:rsidRDefault="00232313">
      <w:pPr>
        <w:rPr>
          <w:rFonts w:cs="Segoe UI Semilight"/>
        </w:rPr>
      </w:pPr>
    </w:p>
    <w:p w14:paraId="6B8FF162" w14:textId="77777777" w:rsidR="00232313" w:rsidRDefault="00232313">
      <w:pPr>
        <w:rPr>
          <w:rFonts w:cs="Segoe UI Semilight"/>
        </w:rPr>
      </w:pPr>
    </w:p>
    <w:p w14:paraId="4F8215F3" w14:textId="77777777" w:rsidR="00983CD0" w:rsidRPr="006F669F" w:rsidRDefault="00983CD0">
      <w:pPr>
        <w:sectPr w:rsidR="00983CD0" w:rsidRPr="006F669F" w:rsidSect="00567FEC">
          <w:headerReference w:type="even" r:id="rId22"/>
          <w:headerReference w:type="first" r:id="rId23"/>
          <w:footerReference w:type="first" r:id="rId24"/>
          <w:type w:val="oddPage"/>
          <w:pgSz w:w="12240" w:h="15840" w:code="1"/>
          <w:pgMar w:top="1080" w:right="1080" w:bottom="1080" w:left="1080" w:header="576" w:footer="576" w:gutter="0"/>
          <w:pgNumType w:fmt="lowerRoman" w:start="1"/>
          <w:cols w:space="720"/>
          <w:noEndnote/>
          <w:titlePg/>
          <w:docGrid w:linePitch="299"/>
        </w:sectPr>
      </w:pPr>
    </w:p>
    <w:p w14:paraId="4C90E03F" w14:textId="7ABA0E4F" w:rsidR="0009332F" w:rsidRPr="006F669F" w:rsidRDefault="00C10A76" w:rsidP="00C10A76">
      <w:pPr>
        <w:keepNext/>
        <w:spacing w:before="360" w:after="240"/>
        <w:jc w:val="center"/>
        <w:rPr>
          <w:b/>
          <w:sz w:val="36"/>
          <w:szCs w:val="36"/>
        </w:rPr>
      </w:pPr>
      <w:r w:rsidRPr="006F669F">
        <w:rPr>
          <w:b/>
          <w:sz w:val="36"/>
          <w:szCs w:val="36"/>
        </w:rPr>
        <w:lastRenderedPageBreak/>
        <w:t>LIST OF ABBREVIATIONS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115" w:type="dxa"/>
          <w:right w:w="115" w:type="dxa"/>
        </w:tblCellMar>
        <w:tblLook w:val="04A0" w:firstRow="1" w:lastRow="0" w:firstColumn="1" w:lastColumn="0" w:noHBand="0" w:noVBand="1"/>
      </w:tblPr>
      <w:tblGrid>
        <w:gridCol w:w="2430"/>
        <w:gridCol w:w="7640"/>
      </w:tblGrid>
      <w:tr w:rsidR="00056603" w:rsidRPr="00056603" w14:paraId="2241F8D1" w14:textId="77777777" w:rsidTr="00526F08">
        <w:tc>
          <w:tcPr>
            <w:tcW w:w="2430" w:type="dxa"/>
          </w:tcPr>
          <w:p w14:paraId="567C3481" w14:textId="77777777" w:rsidR="00056603" w:rsidRPr="00056603" w:rsidRDefault="00056603" w:rsidP="00056603">
            <w:r w:rsidRPr="00056603">
              <w:t>°C</w:t>
            </w:r>
          </w:p>
        </w:tc>
        <w:tc>
          <w:tcPr>
            <w:tcW w:w="7640" w:type="dxa"/>
          </w:tcPr>
          <w:p w14:paraId="75F71087" w14:textId="5805F633" w:rsidR="00056603" w:rsidRPr="00056603" w:rsidRDefault="00D9528C" w:rsidP="00056603">
            <w:r>
              <w:t xml:space="preserve">degrees </w:t>
            </w:r>
            <w:r w:rsidR="00056603" w:rsidRPr="00056603">
              <w:t xml:space="preserve">Celsius </w:t>
            </w:r>
          </w:p>
        </w:tc>
      </w:tr>
      <w:tr w:rsidR="00056603" w:rsidRPr="00056603" w14:paraId="161F03D8" w14:textId="77777777" w:rsidTr="00526F08">
        <w:tc>
          <w:tcPr>
            <w:tcW w:w="2430" w:type="dxa"/>
          </w:tcPr>
          <w:p w14:paraId="57F32172" w14:textId="77777777" w:rsidR="00056603" w:rsidRPr="00056603" w:rsidRDefault="00056603" w:rsidP="00056603">
            <w:r w:rsidRPr="00056603">
              <w:t>°F</w:t>
            </w:r>
          </w:p>
        </w:tc>
        <w:tc>
          <w:tcPr>
            <w:tcW w:w="7640" w:type="dxa"/>
          </w:tcPr>
          <w:p w14:paraId="2557031C" w14:textId="44957892" w:rsidR="00056603" w:rsidRPr="00056603" w:rsidRDefault="00D9528C" w:rsidP="00056603">
            <w:r>
              <w:t xml:space="preserve">degrees </w:t>
            </w:r>
            <w:r w:rsidR="00056603" w:rsidRPr="00056603">
              <w:t xml:space="preserve">Fahrenheit </w:t>
            </w:r>
          </w:p>
        </w:tc>
      </w:tr>
      <w:tr w:rsidR="00056603" w:rsidRPr="00056603" w14:paraId="3B99EE4F" w14:textId="77777777" w:rsidTr="00526F08">
        <w:tc>
          <w:tcPr>
            <w:tcW w:w="2430" w:type="dxa"/>
          </w:tcPr>
          <w:p w14:paraId="3EE33190" w14:textId="77777777" w:rsidR="00056603" w:rsidRPr="00056603" w:rsidRDefault="00056603" w:rsidP="00056603">
            <w:pPr>
              <w:rPr>
                <w:i/>
              </w:rPr>
            </w:pPr>
            <w:r w:rsidRPr="00056603">
              <w:t>2017 Scoping Plan</w:t>
            </w:r>
          </w:p>
        </w:tc>
        <w:tc>
          <w:tcPr>
            <w:tcW w:w="7640" w:type="dxa"/>
          </w:tcPr>
          <w:p w14:paraId="2CF12EB7" w14:textId="77777777" w:rsidR="00056603" w:rsidRPr="00056603" w:rsidRDefault="00056603" w:rsidP="00056603">
            <w:r w:rsidRPr="00056603">
              <w:rPr>
                <w:i/>
              </w:rPr>
              <w:t>California’s 2017 Climate Change Scoping Plan</w:t>
            </w:r>
            <w:r w:rsidRPr="00056603">
              <w:t xml:space="preserve"> </w:t>
            </w:r>
          </w:p>
        </w:tc>
      </w:tr>
      <w:tr w:rsidR="00056603" w:rsidRPr="00056603" w14:paraId="6AD4C15F" w14:textId="77777777" w:rsidTr="00526F08">
        <w:tc>
          <w:tcPr>
            <w:tcW w:w="2430" w:type="dxa"/>
          </w:tcPr>
          <w:p w14:paraId="46C65212" w14:textId="77777777" w:rsidR="00056603" w:rsidRPr="00056603" w:rsidRDefault="00056603" w:rsidP="00056603"/>
        </w:tc>
        <w:tc>
          <w:tcPr>
            <w:tcW w:w="7640" w:type="dxa"/>
          </w:tcPr>
          <w:p w14:paraId="41476404" w14:textId="77777777" w:rsidR="00056603" w:rsidRPr="00056603" w:rsidRDefault="00056603" w:rsidP="00056603">
            <w:pPr>
              <w:rPr>
                <w:i/>
              </w:rPr>
            </w:pPr>
          </w:p>
        </w:tc>
      </w:tr>
      <w:tr w:rsidR="00056603" w:rsidRPr="00056603" w14:paraId="3426A349" w14:textId="77777777" w:rsidTr="00526F08">
        <w:tc>
          <w:tcPr>
            <w:tcW w:w="2430" w:type="dxa"/>
          </w:tcPr>
          <w:p w14:paraId="1B581FA6" w14:textId="77777777" w:rsidR="00056603" w:rsidRPr="00056603" w:rsidRDefault="00056603" w:rsidP="00056603">
            <w:r w:rsidRPr="00056603">
              <w:t>AB</w:t>
            </w:r>
          </w:p>
        </w:tc>
        <w:tc>
          <w:tcPr>
            <w:tcW w:w="7640" w:type="dxa"/>
          </w:tcPr>
          <w:p w14:paraId="1EC2D9B4" w14:textId="77777777" w:rsidR="00056603" w:rsidRPr="00056603" w:rsidRDefault="00056603" w:rsidP="00056603">
            <w:r w:rsidRPr="00056603">
              <w:t xml:space="preserve">Assembly Bill </w:t>
            </w:r>
          </w:p>
        </w:tc>
      </w:tr>
      <w:tr w:rsidR="00056603" w:rsidRPr="00056603" w14:paraId="2150EF5F" w14:textId="77777777" w:rsidTr="00526F08">
        <w:tc>
          <w:tcPr>
            <w:tcW w:w="2430" w:type="dxa"/>
          </w:tcPr>
          <w:p w14:paraId="4952F9A4" w14:textId="77777777" w:rsidR="00056603" w:rsidRPr="00056603" w:rsidRDefault="00056603" w:rsidP="00056603">
            <w:r w:rsidRPr="00056603">
              <w:t>AB 939</w:t>
            </w:r>
          </w:p>
        </w:tc>
        <w:tc>
          <w:tcPr>
            <w:tcW w:w="7640" w:type="dxa"/>
          </w:tcPr>
          <w:p w14:paraId="0F3FE56B" w14:textId="77777777" w:rsidR="00056603" w:rsidRPr="00056603" w:rsidRDefault="00056603" w:rsidP="00056603">
            <w:r w:rsidRPr="00056603">
              <w:t xml:space="preserve">California Waste Management Act of 1989 </w:t>
            </w:r>
          </w:p>
        </w:tc>
      </w:tr>
      <w:tr w:rsidR="00056603" w:rsidRPr="00056603" w14:paraId="5B96DBD0" w14:textId="77777777" w:rsidTr="00526F08">
        <w:tc>
          <w:tcPr>
            <w:tcW w:w="2430" w:type="dxa"/>
          </w:tcPr>
          <w:p w14:paraId="38FBDD83" w14:textId="77777777" w:rsidR="00056603" w:rsidRPr="00056603" w:rsidRDefault="00056603" w:rsidP="00056603">
            <w:r w:rsidRPr="00056603">
              <w:t>ACE</w:t>
            </w:r>
          </w:p>
        </w:tc>
        <w:tc>
          <w:tcPr>
            <w:tcW w:w="7640" w:type="dxa"/>
          </w:tcPr>
          <w:p w14:paraId="316DC7CD" w14:textId="77777777" w:rsidR="00056603" w:rsidRPr="00056603" w:rsidRDefault="00056603" w:rsidP="00056603">
            <w:r w:rsidRPr="00056603">
              <w:t xml:space="preserve">CDFW Areas of Conservation Emphasis </w:t>
            </w:r>
          </w:p>
        </w:tc>
      </w:tr>
      <w:tr w:rsidR="00056603" w:rsidRPr="00056603" w14:paraId="63FFCA1B" w14:textId="77777777" w:rsidTr="00526F08">
        <w:tc>
          <w:tcPr>
            <w:tcW w:w="2430" w:type="dxa"/>
          </w:tcPr>
          <w:p w14:paraId="457B9A52" w14:textId="77777777" w:rsidR="00056603" w:rsidRPr="00056603" w:rsidRDefault="00056603" w:rsidP="00056603">
            <w:r w:rsidRPr="00056603">
              <w:t>Act</w:t>
            </w:r>
          </w:p>
        </w:tc>
        <w:tc>
          <w:tcPr>
            <w:tcW w:w="7640" w:type="dxa"/>
          </w:tcPr>
          <w:p w14:paraId="31DC1AE0" w14:textId="77777777" w:rsidR="00056603" w:rsidRPr="00056603" w:rsidRDefault="00056603" w:rsidP="00056603">
            <w:r w:rsidRPr="00056603">
              <w:t xml:space="preserve">1974 Warren-Alquist Act </w:t>
            </w:r>
          </w:p>
        </w:tc>
      </w:tr>
      <w:tr w:rsidR="00056603" w:rsidRPr="00056603" w14:paraId="4E50A1F8" w14:textId="77777777" w:rsidTr="00526F08">
        <w:tc>
          <w:tcPr>
            <w:tcW w:w="2430" w:type="dxa"/>
          </w:tcPr>
          <w:p w14:paraId="66F959A1" w14:textId="77777777" w:rsidR="00056603" w:rsidRPr="00056603" w:rsidRDefault="00056603" w:rsidP="00056603">
            <w:r w:rsidRPr="00056603">
              <w:t>AD</w:t>
            </w:r>
          </w:p>
        </w:tc>
        <w:tc>
          <w:tcPr>
            <w:tcW w:w="7640" w:type="dxa"/>
          </w:tcPr>
          <w:p w14:paraId="06F05DF1" w14:textId="77777777" w:rsidR="00056603" w:rsidRPr="00056603" w:rsidRDefault="00056603" w:rsidP="00056603">
            <w:r w:rsidRPr="00056603">
              <w:t xml:space="preserve">anaerobic digestion </w:t>
            </w:r>
          </w:p>
        </w:tc>
      </w:tr>
      <w:tr w:rsidR="00056603" w:rsidRPr="00056603" w14:paraId="7B73EB3A" w14:textId="77777777" w:rsidTr="00526F08">
        <w:tc>
          <w:tcPr>
            <w:tcW w:w="2430" w:type="dxa"/>
          </w:tcPr>
          <w:p w14:paraId="06628283" w14:textId="77777777" w:rsidR="00056603" w:rsidRPr="00056603" w:rsidRDefault="00056603" w:rsidP="00056603">
            <w:r w:rsidRPr="00056603">
              <w:t>APCD</w:t>
            </w:r>
          </w:p>
        </w:tc>
        <w:tc>
          <w:tcPr>
            <w:tcW w:w="7640" w:type="dxa"/>
          </w:tcPr>
          <w:p w14:paraId="0C357FC9" w14:textId="77777777" w:rsidR="00056603" w:rsidRPr="00056603" w:rsidRDefault="00056603" w:rsidP="00056603">
            <w:r w:rsidRPr="00056603">
              <w:t xml:space="preserve">Air Pollution Control District </w:t>
            </w:r>
          </w:p>
        </w:tc>
      </w:tr>
      <w:tr w:rsidR="00056603" w:rsidRPr="00056603" w14:paraId="5F15332C" w14:textId="77777777" w:rsidTr="00526F08">
        <w:tc>
          <w:tcPr>
            <w:tcW w:w="2430" w:type="dxa"/>
          </w:tcPr>
          <w:p w14:paraId="29140C87" w14:textId="77777777" w:rsidR="00056603" w:rsidRPr="00056603" w:rsidRDefault="00056603" w:rsidP="00056603">
            <w:r w:rsidRPr="00056603">
              <w:t>AQMD</w:t>
            </w:r>
          </w:p>
        </w:tc>
        <w:tc>
          <w:tcPr>
            <w:tcW w:w="7640" w:type="dxa"/>
          </w:tcPr>
          <w:p w14:paraId="013165A6" w14:textId="77777777" w:rsidR="00056603" w:rsidRPr="00056603" w:rsidRDefault="00056603" w:rsidP="00056603">
            <w:r w:rsidRPr="00056603">
              <w:t xml:space="preserve">Air Quality Management District </w:t>
            </w:r>
          </w:p>
        </w:tc>
      </w:tr>
      <w:tr w:rsidR="00056603" w:rsidRPr="00056603" w14:paraId="29BEDFF6" w14:textId="77777777" w:rsidTr="00526F08">
        <w:tc>
          <w:tcPr>
            <w:tcW w:w="2430" w:type="dxa"/>
          </w:tcPr>
          <w:p w14:paraId="6B87C3B9" w14:textId="77777777" w:rsidR="00056603" w:rsidRPr="00056603" w:rsidRDefault="00056603" w:rsidP="00056603"/>
        </w:tc>
        <w:tc>
          <w:tcPr>
            <w:tcW w:w="7640" w:type="dxa"/>
          </w:tcPr>
          <w:p w14:paraId="526C8F36" w14:textId="77777777" w:rsidR="00056603" w:rsidRPr="00056603" w:rsidRDefault="00056603" w:rsidP="00056603"/>
        </w:tc>
      </w:tr>
      <w:tr w:rsidR="00056603" w:rsidRPr="00056603" w14:paraId="5AD60011" w14:textId="77777777" w:rsidTr="00526F08">
        <w:tc>
          <w:tcPr>
            <w:tcW w:w="2430" w:type="dxa"/>
          </w:tcPr>
          <w:p w14:paraId="4B58FCB8" w14:textId="77777777" w:rsidR="00056603" w:rsidRPr="00056603" w:rsidRDefault="00056603" w:rsidP="00056603">
            <w:r w:rsidRPr="00056603">
              <w:t>CAA</w:t>
            </w:r>
          </w:p>
        </w:tc>
        <w:tc>
          <w:tcPr>
            <w:tcW w:w="7640" w:type="dxa"/>
          </w:tcPr>
          <w:p w14:paraId="2FE40D11" w14:textId="77777777" w:rsidR="00056603" w:rsidRPr="00056603" w:rsidRDefault="00056603" w:rsidP="00056603">
            <w:r w:rsidRPr="00056603">
              <w:t xml:space="preserve">federal Clean Air Act </w:t>
            </w:r>
          </w:p>
        </w:tc>
      </w:tr>
      <w:tr w:rsidR="00056603" w:rsidRPr="00056603" w14:paraId="52C592EF" w14:textId="77777777" w:rsidTr="00526F08">
        <w:tc>
          <w:tcPr>
            <w:tcW w:w="2430" w:type="dxa"/>
          </w:tcPr>
          <w:p w14:paraId="5ECD8389" w14:textId="77777777" w:rsidR="00056603" w:rsidRPr="00056603" w:rsidRDefault="00056603" w:rsidP="00056603">
            <w:r w:rsidRPr="00056603">
              <w:t>CAAQS</w:t>
            </w:r>
          </w:p>
        </w:tc>
        <w:tc>
          <w:tcPr>
            <w:tcW w:w="7640" w:type="dxa"/>
          </w:tcPr>
          <w:p w14:paraId="0D3C062D" w14:textId="77777777" w:rsidR="00056603" w:rsidRPr="00056603" w:rsidRDefault="00056603" w:rsidP="00056603">
            <w:r w:rsidRPr="00056603">
              <w:t xml:space="preserve">California Ambient Air Quality Standards </w:t>
            </w:r>
          </w:p>
        </w:tc>
      </w:tr>
      <w:tr w:rsidR="00056603" w:rsidRPr="00056603" w14:paraId="40894FD9" w14:textId="77777777" w:rsidTr="00526F08">
        <w:tc>
          <w:tcPr>
            <w:tcW w:w="2430" w:type="dxa"/>
          </w:tcPr>
          <w:p w14:paraId="00A2C993" w14:textId="77777777" w:rsidR="00056603" w:rsidRPr="00056603" w:rsidRDefault="00056603" w:rsidP="00056603">
            <w:r w:rsidRPr="00056603">
              <w:t>CAC</w:t>
            </w:r>
          </w:p>
        </w:tc>
        <w:tc>
          <w:tcPr>
            <w:tcW w:w="7640" w:type="dxa"/>
          </w:tcPr>
          <w:p w14:paraId="001BAB5A" w14:textId="77777777" w:rsidR="00056603" w:rsidRPr="00056603" w:rsidRDefault="00056603" w:rsidP="00056603">
            <w:r w:rsidRPr="00056603">
              <w:t xml:space="preserve">County Agricultural Commissioner </w:t>
            </w:r>
          </w:p>
        </w:tc>
      </w:tr>
      <w:tr w:rsidR="00056603" w:rsidRPr="00056603" w14:paraId="69DDAA4C" w14:textId="77777777" w:rsidTr="00526F08">
        <w:tc>
          <w:tcPr>
            <w:tcW w:w="2430" w:type="dxa"/>
          </w:tcPr>
          <w:p w14:paraId="6EC906FD" w14:textId="77777777" w:rsidR="00056603" w:rsidRPr="00056603" w:rsidRDefault="00056603" w:rsidP="00056603">
            <w:r w:rsidRPr="00056603">
              <w:t>CAFE</w:t>
            </w:r>
          </w:p>
        </w:tc>
        <w:tc>
          <w:tcPr>
            <w:tcW w:w="7640" w:type="dxa"/>
          </w:tcPr>
          <w:p w14:paraId="311E1378" w14:textId="77777777" w:rsidR="00056603" w:rsidRPr="00056603" w:rsidRDefault="00056603" w:rsidP="00056603">
            <w:r w:rsidRPr="00056603">
              <w:t xml:space="preserve">corporate average fuel economy </w:t>
            </w:r>
          </w:p>
        </w:tc>
      </w:tr>
      <w:tr w:rsidR="00056603" w:rsidRPr="00056603" w14:paraId="0811D0C7" w14:textId="77777777" w:rsidTr="00526F08">
        <w:tc>
          <w:tcPr>
            <w:tcW w:w="2430" w:type="dxa"/>
          </w:tcPr>
          <w:p w14:paraId="77DB1F4A" w14:textId="77777777" w:rsidR="00056603" w:rsidRPr="00056603" w:rsidRDefault="00056603" w:rsidP="00056603">
            <w:r w:rsidRPr="00056603">
              <w:t>CAL FIRE</w:t>
            </w:r>
          </w:p>
        </w:tc>
        <w:tc>
          <w:tcPr>
            <w:tcW w:w="7640" w:type="dxa"/>
          </w:tcPr>
          <w:p w14:paraId="2C4C597D" w14:textId="77777777" w:rsidR="00056603" w:rsidRPr="00056603" w:rsidRDefault="00056603" w:rsidP="00056603">
            <w:r w:rsidRPr="00056603">
              <w:t xml:space="preserve">California Department of Forestry and Fire Protection </w:t>
            </w:r>
          </w:p>
        </w:tc>
      </w:tr>
      <w:tr w:rsidR="00056603" w:rsidRPr="00056603" w14:paraId="3F97B3FB" w14:textId="77777777" w:rsidTr="00526F08">
        <w:tc>
          <w:tcPr>
            <w:tcW w:w="2430" w:type="dxa"/>
          </w:tcPr>
          <w:p w14:paraId="0696437E" w14:textId="77777777" w:rsidR="00056603" w:rsidRPr="00056603" w:rsidRDefault="00056603" w:rsidP="00056603">
            <w:r w:rsidRPr="00056603">
              <w:t>Cal/OSHA</w:t>
            </w:r>
          </w:p>
        </w:tc>
        <w:tc>
          <w:tcPr>
            <w:tcW w:w="7640" w:type="dxa"/>
          </w:tcPr>
          <w:p w14:paraId="4DA7F610" w14:textId="77777777" w:rsidR="00056603" w:rsidRPr="00056603" w:rsidRDefault="00056603" w:rsidP="00056603">
            <w:r w:rsidRPr="00056603">
              <w:t xml:space="preserve">California, Division of Occupational Safety and Health Administration </w:t>
            </w:r>
          </w:p>
        </w:tc>
      </w:tr>
      <w:tr w:rsidR="00056603" w:rsidRPr="00056603" w14:paraId="22C8244A" w14:textId="77777777" w:rsidTr="00526F08">
        <w:tc>
          <w:tcPr>
            <w:tcW w:w="2430" w:type="dxa"/>
          </w:tcPr>
          <w:p w14:paraId="39E07ACD" w14:textId="77777777" w:rsidR="00056603" w:rsidRPr="00056603" w:rsidRDefault="00056603" w:rsidP="00056603">
            <w:r w:rsidRPr="00056603">
              <w:t>CALAND</w:t>
            </w:r>
          </w:p>
        </w:tc>
        <w:tc>
          <w:tcPr>
            <w:tcW w:w="7640" w:type="dxa"/>
          </w:tcPr>
          <w:p w14:paraId="73D3E369" w14:textId="77777777" w:rsidR="00056603" w:rsidRPr="00056603" w:rsidRDefault="00056603" w:rsidP="00056603">
            <w:r w:rsidRPr="00056603">
              <w:t xml:space="preserve">California Natural and Working Lands Carbon and Greenhouse Gas Model </w:t>
            </w:r>
          </w:p>
        </w:tc>
      </w:tr>
      <w:tr w:rsidR="00056603" w:rsidRPr="00056603" w14:paraId="30309F84" w14:textId="77777777" w:rsidTr="00526F08">
        <w:tc>
          <w:tcPr>
            <w:tcW w:w="2430" w:type="dxa"/>
          </w:tcPr>
          <w:p w14:paraId="7324E925" w14:textId="77777777" w:rsidR="00056603" w:rsidRPr="00056603" w:rsidRDefault="00056603" w:rsidP="00056603">
            <w:r w:rsidRPr="00056603">
              <w:t>CalEPA</w:t>
            </w:r>
          </w:p>
        </w:tc>
        <w:tc>
          <w:tcPr>
            <w:tcW w:w="7640" w:type="dxa"/>
          </w:tcPr>
          <w:p w14:paraId="6A112E78" w14:textId="77777777" w:rsidR="00056603" w:rsidRPr="00056603" w:rsidRDefault="00056603" w:rsidP="00056603">
            <w:r w:rsidRPr="00056603">
              <w:t xml:space="preserve">California Environmental Protection Agency </w:t>
            </w:r>
          </w:p>
        </w:tc>
      </w:tr>
      <w:tr w:rsidR="00056603" w:rsidRPr="00056603" w14:paraId="486FA31C" w14:textId="77777777" w:rsidTr="00526F08">
        <w:tc>
          <w:tcPr>
            <w:tcW w:w="2430" w:type="dxa"/>
          </w:tcPr>
          <w:p w14:paraId="54645056" w14:textId="77777777" w:rsidR="00056603" w:rsidRPr="00056603" w:rsidRDefault="00056603" w:rsidP="00056603">
            <w:pPr>
              <w:rPr>
                <w:i/>
              </w:rPr>
            </w:pPr>
            <w:r w:rsidRPr="00056603">
              <w:t>California MUTCD</w:t>
            </w:r>
          </w:p>
        </w:tc>
        <w:tc>
          <w:tcPr>
            <w:tcW w:w="7640" w:type="dxa"/>
          </w:tcPr>
          <w:p w14:paraId="276AD4BA" w14:textId="77777777" w:rsidR="00056603" w:rsidRPr="00056603" w:rsidRDefault="00056603" w:rsidP="00056603">
            <w:r w:rsidRPr="00056603">
              <w:rPr>
                <w:i/>
              </w:rPr>
              <w:t>California Manual on Uniform Traffic Control Devices</w:t>
            </w:r>
            <w:r w:rsidRPr="00056603">
              <w:t xml:space="preserve"> </w:t>
            </w:r>
          </w:p>
        </w:tc>
      </w:tr>
      <w:tr w:rsidR="00056603" w:rsidRPr="00056603" w14:paraId="103EFFA2" w14:textId="77777777" w:rsidTr="00526F08">
        <w:tc>
          <w:tcPr>
            <w:tcW w:w="2430" w:type="dxa"/>
          </w:tcPr>
          <w:p w14:paraId="7DD14435" w14:textId="77777777" w:rsidR="00056603" w:rsidRPr="00056603" w:rsidRDefault="00056603" w:rsidP="00056603">
            <w:r w:rsidRPr="00056603">
              <w:t>Cal-IPC</w:t>
            </w:r>
          </w:p>
        </w:tc>
        <w:tc>
          <w:tcPr>
            <w:tcW w:w="7640" w:type="dxa"/>
          </w:tcPr>
          <w:p w14:paraId="603299B1" w14:textId="77777777" w:rsidR="00056603" w:rsidRPr="00056603" w:rsidRDefault="00056603" w:rsidP="00056603">
            <w:r w:rsidRPr="00056603">
              <w:t xml:space="preserve">California Invasive Plant Council </w:t>
            </w:r>
          </w:p>
        </w:tc>
      </w:tr>
      <w:tr w:rsidR="00056603" w:rsidRPr="00056603" w14:paraId="615401B0" w14:textId="77777777" w:rsidTr="00526F08">
        <w:tc>
          <w:tcPr>
            <w:tcW w:w="2430" w:type="dxa"/>
          </w:tcPr>
          <w:p w14:paraId="5BE1A5A5" w14:textId="77777777" w:rsidR="00056603" w:rsidRPr="00056603" w:rsidRDefault="00056603" w:rsidP="00056603">
            <w:r w:rsidRPr="00056603">
              <w:t>Caltrans</w:t>
            </w:r>
          </w:p>
        </w:tc>
        <w:tc>
          <w:tcPr>
            <w:tcW w:w="7640" w:type="dxa"/>
          </w:tcPr>
          <w:p w14:paraId="7A9C82D4" w14:textId="77777777" w:rsidR="00056603" w:rsidRPr="00056603" w:rsidRDefault="00056603" w:rsidP="00056603">
            <w:r w:rsidRPr="00056603">
              <w:t xml:space="preserve">California Department of Transportation </w:t>
            </w:r>
          </w:p>
        </w:tc>
      </w:tr>
      <w:tr w:rsidR="00056603" w:rsidRPr="00056603" w14:paraId="44334E89" w14:textId="77777777" w:rsidTr="00526F08">
        <w:tc>
          <w:tcPr>
            <w:tcW w:w="2430" w:type="dxa"/>
          </w:tcPr>
          <w:p w14:paraId="6ED1B4BF" w14:textId="77777777" w:rsidR="00056603" w:rsidRPr="00056603" w:rsidRDefault="00056603" w:rsidP="00056603">
            <w:pPr>
              <w:rPr>
                <w:i/>
              </w:rPr>
            </w:pPr>
            <w:r w:rsidRPr="00056603">
              <w:t>CALVEG</w:t>
            </w:r>
          </w:p>
        </w:tc>
        <w:tc>
          <w:tcPr>
            <w:tcW w:w="7640" w:type="dxa"/>
          </w:tcPr>
          <w:p w14:paraId="7E0FEE3B" w14:textId="77777777" w:rsidR="00056603" w:rsidRPr="00056603" w:rsidRDefault="00056603" w:rsidP="00056603">
            <w:r w:rsidRPr="00056603">
              <w:rPr>
                <w:i/>
              </w:rPr>
              <w:t>Classification and Assessment with Landsat of Visible Ecological Groupings</w:t>
            </w:r>
            <w:r w:rsidRPr="00056603">
              <w:t xml:space="preserve"> </w:t>
            </w:r>
          </w:p>
        </w:tc>
      </w:tr>
      <w:tr w:rsidR="00056603" w:rsidRPr="00056603" w14:paraId="77084441" w14:textId="77777777" w:rsidTr="00526F08">
        <w:tc>
          <w:tcPr>
            <w:tcW w:w="2430" w:type="dxa"/>
          </w:tcPr>
          <w:p w14:paraId="7F58B668" w14:textId="77777777" w:rsidR="00056603" w:rsidRPr="00056603" w:rsidRDefault="00056603" w:rsidP="00056603">
            <w:r w:rsidRPr="00056603">
              <w:t>CalVTP</w:t>
            </w:r>
          </w:p>
        </w:tc>
        <w:tc>
          <w:tcPr>
            <w:tcW w:w="7640" w:type="dxa"/>
          </w:tcPr>
          <w:p w14:paraId="095AAF6B" w14:textId="77777777" w:rsidR="00056603" w:rsidRPr="00056603" w:rsidRDefault="00056603" w:rsidP="00056603">
            <w:r w:rsidRPr="00056603">
              <w:t xml:space="preserve">California Vegetation Treatment Program </w:t>
            </w:r>
          </w:p>
        </w:tc>
      </w:tr>
      <w:tr w:rsidR="00056603" w:rsidRPr="00056603" w14:paraId="5196B212" w14:textId="77777777" w:rsidTr="00526F08">
        <w:tc>
          <w:tcPr>
            <w:tcW w:w="2430" w:type="dxa"/>
          </w:tcPr>
          <w:p w14:paraId="132F6E26" w14:textId="77777777" w:rsidR="00056603" w:rsidRPr="00056603" w:rsidRDefault="00056603" w:rsidP="00056603">
            <w:pPr>
              <w:rPr>
                <w:spacing w:val="-2"/>
              </w:rPr>
            </w:pPr>
            <w:r w:rsidRPr="00056603">
              <w:rPr>
                <w:spacing w:val="-2"/>
              </w:rPr>
              <w:t>CAP</w:t>
            </w:r>
          </w:p>
        </w:tc>
        <w:tc>
          <w:tcPr>
            <w:tcW w:w="7640" w:type="dxa"/>
          </w:tcPr>
          <w:p w14:paraId="1DA15716" w14:textId="77777777" w:rsidR="00056603" w:rsidRPr="00056603" w:rsidRDefault="00056603" w:rsidP="00056603">
            <w:pPr>
              <w:rPr>
                <w:spacing w:val="-2"/>
              </w:rPr>
            </w:pPr>
            <w:r w:rsidRPr="00056603">
              <w:rPr>
                <w:spacing w:val="-2"/>
              </w:rPr>
              <w:t xml:space="preserve">climate action plan </w:t>
            </w:r>
          </w:p>
        </w:tc>
      </w:tr>
      <w:tr w:rsidR="00056603" w:rsidRPr="00056603" w14:paraId="169AAFD1" w14:textId="77777777" w:rsidTr="00526F08">
        <w:tc>
          <w:tcPr>
            <w:tcW w:w="2430" w:type="dxa"/>
          </w:tcPr>
          <w:p w14:paraId="1D3A3688" w14:textId="77777777" w:rsidR="00056603" w:rsidRPr="00056603" w:rsidRDefault="00056603" w:rsidP="00056603">
            <w:r w:rsidRPr="00056603">
              <w:t>CARB</w:t>
            </w:r>
          </w:p>
        </w:tc>
        <w:tc>
          <w:tcPr>
            <w:tcW w:w="7640" w:type="dxa"/>
          </w:tcPr>
          <w:p w14:paraId="5D4AB8A6" w14:textId="77777777" w:rsidR="00056603" w:rsidRPr="00056603" w:rsidRDefault="00056603" w:rsidP="00056603">
            <w:r w:rsidRPr="00056603">
              <w:t xml:space="preserve">California Air Resources Board </w:t>
            </w:r>
          </w:p>
        </w:tc>
      </w:tr>
      <w:tr w:rsidR="00056603" w:rsidRPr="00056603" w14:paraId="53EA0E9E" w14:textId="77777777" w:rsidTr="00526F08">
        <w:tc>
          <w:tcPr>
            <w:tcW w:w="2430" w:type="dxa"/>
          </w:tcPr>
          <w:p w14:paraId="4757B3E6" w14:textId="77777777" w:rsidR="00056603" w:rsidRPr="00056603" w:rsidRDefault="00056603" w:rsidP="00056603">
            <w:r w:rsidRPr="00056603">
              <w:t>CARPA</w:t>
            </w:r>
          </w:p>
        </w:tc>
        <w:tc>
          <w:tcPr>
            <w:tcW w:w="7640" w:type="dxa"/>
          </w:tcPr>
          <w:p w14:paraId="0A9D69A1" w14:textId="77777777" w:rsidR="00056603" w:rsidRPr="00056603" w:rsidRDefault="00056603" w:rsidP="00056603">
            <w:r w:rsidRPr="00056603">
              <w:t xml:space="preserve">California Air Response Planning Agency </w:t>
            </w:r>
          </w:p>
        </w:tc>
      </w:tr>
      <w:tr w:rsidR="00056603" w:rsidRPr="00056603" w14:paraId="44FB9B06" w14:textId="77777777" w:rsidTr="00526F08">
        <w:tc>
          <w:tcPr>
            <w:tcW w:w="2430" w:type="dxa"/>
          </w:tcPr>
          <w:p w14:paraId="553FA807" w14:textId="77777777" w:rsidR="00056603" w:rsidRPr="00056603" w:rsidRDefault="00056603" w:rsidP="00056603">
            <w:r w:rsidRPr="00056603">
              <w:t>CCA</w:t>
            </w:r>
          </w:p>
        </w:tc>
        <w:tc>
          <w:tcPr>
            <w:tcW w:w="7640" w:type="dxa"/>
          </w:tcPr>
          <w:p w14:paraId="061DEC37" w14:textId="77777777" w:rsidR="00056603" w:rsidRPr="00056603" w:rsidRDefault="00056603" w:rsidP="00056603">
            <w:r w:rsidRPr="00056603">
              <w:t xml:space="preserve">California Coastal Act </w:t>
            </w:r>
          </w:p>
        </w:tc>
      </w:tr>
      <w:tr w:rsidR="00056603" w:rsidRPr="00056603" w14:paraId="16B4F502" w14:textId="77777777" w:rsidTr="00526F08">
        <w:tc>
          <w:tcPr>
            <w:tcW w:w="2430" w:type="dxa"/>
          </w:tcPr>
          <w:p w14:paraId="037712FE" w14:textId="77777777" w:rsidR="00056603" w:rsidRPr="00056603" w:rsidRDefault="00056603" w:rsidP="00056603">
            <w:r w:rsidRPr="00056603">
              <w:t>CCAA</w:t>
            </w:r>
          </w:p>
        </w:tc>
        <w:tc>
          <w:tcPr>
            <w:tcW w:w="7640" w:type="dxa"/>
          </w:tcPr>
          <w:p w14:paraId="0A205DA3" w14:textId="77777777" w:rsidR="00056603" w:rsidRPr="00056603" w:rsidRDefault="00056603" w:rsidP="00056603">
            <w:r w:rsidRPr="00056603">
              <w:t xml:space="preserve">California Clean Air Act </w:t>
            </w:r>
          </w:p>
        </w:tc>
      </w:tr>
      <w:tr w:rsidR="00056603" w:rsidRPr="00056603" w14:paraId="792E62AC" w14:textId="77777777" w:rsidTr="00526F08">
        <w:tc>
          <w:tcPr>
            <w:tcW w:w="2430" w:type="dxa"/>
          </w:tcPr>
          <w:p w14:paraId="37280972" w14:textId="77777777" w:rsidR="00056603" w:rsidRPr="00056603" w:rsidRDefault="00056603" w:rsidP="00056603">
            <w:r w:rsidRPr="00056603">
              <w:t>CCC</w:t>
            </w:r>
          </w:p>
        </w:tc>
        <w:tc>
          <w:tcPr>
            <w:tcW w:w="7640" w:type="dxa"/>
          </w:tcPr>
          <w:p w14:paraId="15FF2B57" w14:textId="77777777" w:rsidR="00056603" w:rsidRPr="00056603" w:rsidRDefault="00056603" w:rsidP="00056603">
            <w:r w:rsidRPr="00056603">
              <w:t xml:space="preserve">California Coastal Commission </w:t>
            </w:r>
          </w:p>
        </w:tc>
      </w:tr>
      <w:tr w:rsidR="00056603" w:rsidRPr="00056603" w14:paraId="6F95C198" w14:textId="77777777" w:rsidTr="00526F08">
        <w:tc>
          <w:tcPr>
            <w:tcW w:w="2430" w:type="dxa"/>
          </w:tcPr>
          <w:p w14:paraId="038C57ED" w14:textId="77777777" w:rsidR="00056603" w:rsidRPr="00056603" w:rsidRDefault="00056603" w:rsidP="00056603">
            <w:r w:rsidRPr="00056603">
              <w:t>CCC</w:t>
            </w:r>
          </w:p>
        </w:tc>
        <w:tc>
          <w:tcPr>
            <w:tcW w:w="7640" w:type="dxa"/>
          </w:tcPr>
          <w:p w14:paraId="3A15C0E4" w14:textId="77777777" w:rsidR="00056603" w:rsidRPr="00056603" w:rsidRDefault="00056603" w:rsidP="00056603">
            <w:r w:rsidRPr="00056603">
              <w:t xml:space="preserve">California Conservation Corps </w:t>
            </w:r>
          </w:p>
        </w:tc>
      </w:tr>
      <w:tr w:rsidR="00056603" w:rsidRPr="00056603" w14:paraId="1B7AB280" w14:textId="77777777" w:rsidTr="00526F08">
        <w:tc>
          <w:tcPr>
            <w:tcW w:w="2430" w:type="dxa"/>
          </w:tcPr>
          <w:p w14:paraId="5F30CB18" w14:textId="77777777" w:rsidR="00056603" w:rsidRPr="00056603" w:rsidRDefault="00056603" w:rsidP="00056603">
            <w:r w:rsidRPr="00056603">
              <w:t>CCR</w:t>
            </w:r>
          </w:p>
        </w:tc>
        <w:tc>
          <w:tcPr>
            <w:tcW w:w="7640" w:type="dxa"/>
          </w:tcPr>
          <w:p w14:paraId="6DEC40B1" w14:textId="77777777" w:rsidR="00056603" w:rsidRPr="00056603" w:rsidRDefault="00056603" w:rsidP="00056603">
            <w:r w:rsidRPr="00056603">
              <w:t xml:space="preserve">California Code of Regulations </w:t>
            </w:r>
          </w:p>
        </w:tc>
      </w:tr>
      <w:tr w:rsidR="00056603" w:rsidRPr="00056603" w14:paraId="02633DFC" w14:textId="77777777" w:rsidTr="00526F08">
        <w:tc>
          <w:tcPr>
            <w:tcW w:w="2430" w:type="dxa"/>
          </w:tcPr>
          <w:p w14:paraId="4D1E9711" w14:textId="77777777" w:rsidR="00056603" w:rsidRPr="00056603" w:rsidRDefault="00056603" w:rsidP="00056603">
            <w:r w:rsidRPr="00056603">
              <w:t>CDFA</w:t>
            </w:r>
          </w:p>
        </w:tc>
        <w:tc>
          <w:tcPr>
            <w:tcW w:w="7640" w:type="dxa"/>
          </w:tcPr>
          <w:p w14:paraId="2996345B" w14:textId="77777777" w:rsidR="00056603" w:rsidRPr="00056603" w:rsidRDefault="00056603" w:rsidP="00056603">
            <w:r w:rsidRPr="00056603">
              <w:t xml:space="preserve">California Department of Food and Agriculture </w:t>
            </w:r>
          </w:p>
        </w:tc>
      </w:tr>
      <w:tr w:rsidR="00056603" w:rsidRPr="00056603" w14:paraId="2A79E89C" w14:textId="77777777" w:rsidTr="00526F08">
        <w:tc>
          <w:tcPr>
            <w:tcW w:w="2430" w:type="dxa"/>
          </w:tcPr>
          <w:p w14:paraId="344DA57E" w14:textId="77777777" w:rsidR="00056603" w:rsidRPr="00056603" w:rsidRDefault="00056603" w:rsidP="00056603">
            <w:r w:rsidRPr="00056603">
              <w:t>CDFW</w:t>
            </w:r>
          </w:p>
        </w:tc>
        <w:tc>
          <w:tcPr>
            <w:tcW w:w="7640" w:type="dxa"/>
          </w:tcPr>
          <w:p w14:paraId="21D2AE6A" w14:textId="77777777" w:rsidR="00056603" w:rsidRPr="00056603" w:rsidRDefault="00056603" w:rsidP="00056603">
            <w:r w:rsidRPr="00056603">
              <w:t xml:space="preserve">California Department of Fish and Wildlife </w:t>
            </w:r>
          </w:p>
        </w:tc>
      </w:tr>
      <w:tr w:rsidR="00056603" w:rsidRPr="00056603" w14:paraId="2E7EC4FB" w14:textId="77777777" w:rsidTr="00526F08">
        <w:tc>
          <w:tcPr>
            <w:tcW w:w="2430" w:type="dxa"/>
          </w:tcPr>
          <w:p w14:paraId="21DD62D2" w14:textId="77777777" w:rsidR="00056603" w:rsidRPr="00056603" w:rsidRDefault="00056603" w:rsidP="00056603">
            <w:pPr>
              <w:rPr>
                <w:lang w:val="en"/>
              </w:rPr>
            </w:pPr>
            <w:r w:rsidRPr="00056603">
              <w:rPr>
                <w:lang w:val="en"/>
              </w:rPr>
              <w:t>CDP</w:t>
            </w:r>
          </w:p>
        </w:tc>
        <w:tc>
          <w:tcPr>
            <w:tcW w:w="7640" w:type="dxa"/>
          </w:tcPr>
          <w:p w14:paraId="4524C3F7" w14:textId="77777777" w:rsidR="00056603" w:rsidRPr="00056603" w:rsidRDefault="00056603" w:rsidP="00056603">
            <w:pPr>
              <w:rPr>
                <w:lang w:val="en"/>
              </w:rPr>
            </w:pPr>
            <w:r w:rsidRPr="00056603">
              <w:rPr>
                <w:lang w:val="en"/>
              </w:rPr>
              <w:t xml:space="preserve">coastal development permit </w:t>
            </w:r>
          </w:p>
        </w:tc>
      </w:tr>
      <w:tr w:rsidR="00056603" w:rsidRPr="00056603" w14:paraId="3A576EDC" w14:textId="77777777" w:rsidTr="00526F08">
        <w:tc>
          <w:tcPr>
            <w:tcW w:w="2430" w:type="dxa"/>
          </w:tcPr>
          <w:p w14:paraId="50579A63" w14:textId="77777777" w:rsidR="00056603" w:rsidRPr="00056603" w:rsidRDefault="00056603" w:rsidP="00056603">
            <w:r w:rsidRPr="00056603">
              <w:t>CEC</w:t>
            </w:r>
          </w:p>
        </w:tc>
        <w:tc>
          <w:tcPr>
            <w:tcW w:w="7640" w:type="dxa"/>
          </w:tcPr>
          <w:p w14:paraId="4BCAB390" w14:textId="77777777" w:rsidR="00056603" w:rsidRPr="00056603" w:rsidRDefault="00056603" w:rsidP="00056603">
            <w:r w:rsidRPr="00056603">
              <w:t xml:space="preserve">California Energy Commission </w:t>
            </w:r>
          </w:p>
        </w:tc>
      </w:tr>
      <w:tr w:rsidR="00056603" w:rsidRPr="00056603" w14:paraId="1B83AC55" w14:textId="77777777" w:rsidTr="00526F08">
        <w:tc>
          <w:tcPr>
            <w:tcW w:w="2430" w:type="dxa"/>
          </w:tcPr>
          <w:p w14:paraId="4744B5B4" w14:textId="77777777" w:rsidR="00056603" w:rsidRPr="00056603" w:rsidRDefault="00056603" w:rsidP="00056603">
            <w:r w:rsidRPr="00056603">
              <w:t>CEQA</w:t>
            </w:r>
          </w:p>
        </w:tc>
        <w:tc>
          <w:tcPr>
            <w:tcW w:w="7640" w:type="dxa"/>
          </w:tcPr>
          <w:p w14:paraId="31FB94AE" w14:textId="77777777" w:rsidR="00056603" w:rsidRPr="00056603" w:rsidRDefault="00056603" w:rsidP="00056603">
            <w:r w:rsidRPr="00056603">
              <w:t xml:space="preserve">California Environmental Quality Act </w:t>
            </w:r>
          </w:p>
        </w:tc>
      </w:tr>
      <w:tr w:rsidR="00056603" w:rsidRPr="00056603" w14:paraId="7C011C14" w14:textId="77777777" w:rsidTr="00526F08">
        <w:tc>
          <w:tcPr>
            <w:tcW w:w="2430" w:type="dxa"/>
          </w:tcPr>
          <w:p w14:paraId="2576F98B" w14:textId="77777777" w:rsidR="00056603" w:rsidRPr="00056603" w:rsidRDefault="00056603" w:rsidP="00056603">
            <w:r w:rsidRPr="00056603">
              <w:lastRenderedPageBreak/>
              <w:t>CERCLA</w:t>
            </w:r>
          </w:p>
        </w:tc>
        <w:tc>
          <w:tcPr>
            <w:tcW w:w="7640" w:type="dxa"/>
          </w:tcPr>
          <w:p w14:paraId="605019F8" w14:textId="77777777" w:rsidR="00056603" w:rsidRPr="00056603" w:rsidRDefault="00056603" w:rsidP="00056603">
            <w:r w:rsidRPr="00056603">
              <w:t xml:space="preserve">Comprehensive Environmental Response, Compensation, and Liability Act of 1980 </w:t>
            </w:r>
          </w:p>
        </w:tc>
      </w:tr>
      <w:tr w:rsidR="00056603" w:rsidRPr="00056603" w14:paraId="692F98C8" w14:textId="77777777" w:rsidTr="00526F08">
        <w:tc>
          <w:tcPr>
            <w:tcW w:w="2430" w:type="dxa"/>
          </w:tcPr>
          <w:p w14:paraId="519F1510" w14:textId="77777777" w:rsidR="00056603" w:rsidRPr="00056603" w:rsidRDefault="00056603" w:rsidP="00056603">
            <w:r w:rsidRPr="00056603">
              <w:t>CESA</w:t>
            </w:r>
          </w:p>
        </w:tc>
        <w:tc>
          <w:tcPr>
            <w:tcW w:w="7640" w:type="dxa"/>
          </w:tcPr>
          <w:p w14:paraId="5EF7F2EF" w14:textId="77777777" w:rsidR="00056603" w:rsidRPr="00056603" w:rsidRDefault="00056603" w:rsidP="00056603">
            <w:r w:rsidRPr="00056603">
              <w:t xml:space="preserve">California Endangered Species Act </w:t>
            </w:r>
          </w:p>
        </w:tc>
      </w:tr>
      <w:tr w:rsidR="00056603" w:rsidRPr="00056603" w14:paraId="45C32E13" w14:textId="77777777" w:rsidTr="00526F08">
        <w:tc>
          <w:tcPr>
            <w:tcW w:w="2430" w:type="dxa"/>
          </w:tcPr>
          <w:p w14:paraId="62052851" w14:textId="77777777" w:rsidR="00056603" w:rsidRPr="00056603" w:rsidRDefault="00056603" w:rsidP="00056603">
            <w:r w:rsidRPr="00056603">
              <w:t>CFIP</w:t>
            </w:r>
          </w:p>
        </w:tc>
        <w:tc>
          <w:tcPr>
            <w:tcW w:w="7640" w:type="dxa"/>
          </w:tcPr>
          <w:p w14:paraId="7AE88855" w14:textId="77777777" w:rsidR="00056603" w:rsidRPr="00056603" w:rsidRDefault="00056603" w:rsidP="00056603">
            <w:r w:rsidRPr="00056603">
              <w:t xml:space="preserve">California Forest Improvement Program </w:t>
            </w:r>
          </w:p>
        </w:tc>
      </w:tr>
      <w:tr w:rsidR="00056603" w:rsidRPr="00056603" w14:paraId="2E505F62" w14:textId="77777777" w:rsidTr="00526F08">
        <w:tc>
          <w:tcPr>
            <w:tcW w:w="2430" w:type="dxa"/>
          </w:tcPr>
          <w:p w14:paraId="6BCB58DB" w14:textId="77777777" w:rsidR="00056603" w:rsidRPr="00056603" w:rsidRDefault="00056603" w:rsidP="00056603">
            <w:pPr>
              <w:rPr>
                <w:spacing w:val="2"/>
              </w:rPr>
            </w:pPr>
            <w:r w:rsidRPr="00056603">
              <w:rPr>
                <w:spacing w:val="2"/>
              </w:rPr>
              <w:t>CFR</w:t>
            </w:r>
          </w:p>
        </w:tc>
        <w:tc>
          <w:tcPr>
            <w:tcW w:w="7640" w:type="dxa"/>
          </w:tcPr>
          <w:p w14:paraId="731CAE1C" w14:textId="77777777" w:rsidR="00056603" w:rsidRPr="00056603" w:rsidRDefault="00056603" w:rsidP="00056603">
            <w:pPr>
              <w:rPr>
                <w:spacing w:val="2"/>
              </w:rPr>
            </w:pPr>
            <w:r w:rsidRPr="00056603">
              <w:rPr>
                <w:spacing w:val="2"/>
              </w:rPr>
              <w:t xml:space="preserve">Code of Federal Regulations </w:t>
            </w:r>
          </w:p>
        </w:tc>
      </w:tr>
      <w:tr w:rsidR="00056603" w:rsidRPr="00056603" w14:paraId="78EB1708" w14:textId="77777777" w:rsidTr="00526F08">
        <w:tc>
          <w:tcPr>
            <w:tcW w:w="2430" w:type="dxa"/>
          </w:tcPr>
          <w:p w14:paraId="5C680C24" w14:textId="77777777" w:rsidR="00056603" w:rsidRPr="00056603" w:rsidRDefault="00056603" w:rsidP="00056603">
            <w:r w:rsidRPr="00056603">
              <w:t>CGS</w:t>
            </w:r>
          </w:p>
        </w:tc>
        <w:tc>
          <w:tcPr>
            <w:tcW w:w="7640" w:type="dxa"/>
          </w:tcPr>
          <w:p w14:paraId="1EA69D3E" w14:textId="77777777" w:rsidR="00056603" w:rsidRPr="00056603" w:rsidRDefault="00056603" w:rsidP="00056603">
            <w:r w:rsidRPr="00056603">
              <w:t xml:space="preserve">California Geological Society </w:t>
            </w:r>
          </w:p>
        </w:tc>
      </w:tr>
      <w:tr w:rsidR="00056603" w:rsidRPr="00056603" w14:paraId="57076A11" w14:textId="77777777" w:rsidTr="00526F08">
        <w:tc>
          <w:tcPr>
            <w:tcW w:w="2430" w:type="dxa"/>
          </w:tcPr>
          <w:p w14:paraId="6DDF80FE" w14:textId="77777777" w:rsidR="00056603" w:rsidRPr="00056603" w:rsidRDefault="00056603" w:rsidP="00056603">
            <w:r w:rsidRPr="00056603">
              <w:t>CHP</w:t>
            </w:r>
          </w:p>
        </w:tc>
        <w:tc>
          <w:tcPr>
            <w:tcW w:w="7640" w:type="dxa"/>
          </w:tcPr>
          <w:p w14:paraId="3264907A" w14:textId="77777777" w:rsidR="00056603" w:rsidRPr="00056603" w:rsidRDefault="00056603" w:rsidP="00056603">
            <w:r w:rsidRPr="00056603">
              <w:t xml:space="preserve">California Highway Patrol </w:t>
            </w:r>
          </w:p>
        </w:tc>
      </w:tr>
      <w:tr w:rsidR="00056603" w:rsidRPr="00056603" w14:paraId="7A1BA880" w14:textId="77777777" w:rsidTr="00526F08">
        <w:tc>
          <w:tcPr>
            <w:tcW w:w="2430" w:type="dxa"/>
          </w:tcPr>
          <w:p w14:paraId="527CEE88" w14:textId="77777777" w:rsidR="00056603" w:rsidRPr="00056603" w:rsidRDefault="00056603" w:rsidP="00056603">
            <w:r w:rsidRPr="00056603">
              <w:t>CMP</w:t>
            </w:r>
          </w:p>
        </w:tc>
        <w:tc>
          <w:tcPr>
            <w:tcW w:w="7640" w:type="dxa"/>
          </w:tcPr>
          <w:p w14:paraId="1DD7C7E0" w14:textId="77777777" w:rsidR="00056603" w:rsidRPr="00056603" w:rsidRDefault="00056603" w:rsidP="00056603">
            <w:r w:rsidRPr="00056603">
              <w:t xml:space="preserve">Chaparral Management Program </w:t>
            </w:r>
          </w:p>
        </w:tc>
      </w:tr>
      <w:tr w:rsidR="00056603" w:rsidRPr="00056603" w14:paraId="46DD4D70" w14:textId="77777777" w:rsidTr="00526F08">
        <w:tc>
          <w:tcPr>
            <w:tcW w:w="2430" w:type="dxa"/>
          </w:tcPr>
          <w:p w14:paraId="121C2552" w14:textId="77777777" w:rsidR="00056603" w:rsidRPr="00056603" w:rsidRDefault="00056603" w:rsidP="00056603">
            <w:r w:rsidRPr="00056603">
              <w:t>CMP</w:t>
            </w:r>
          </w:p>
        </w:tc>
        <w:tc>
          <w:tcPr>
            <w:tcW w:w="7640" w:type="dxa"/>
          </w:tcPr>
          <w:p w14:paraId="5CD08724" w14:textId="77777777" w:rsidR="00056603" w:rsidRPr="00056603" w:rsidRDefault="00056603" w:rsidP="00056603">
            <w:r w:rsidRPr="00056603">
              <w:t xml:space="preserve">congestion management plan </w:t>
            </w:r>
          </w:p>
        </w:tc>
      </w:tr>
      <w:tr w:rsidR="00056603" w:rsidRPr="00056603" w14:paraId="25F2FEB9" w14:textId="77777777" w:rsidTr="00526F08">
        <w:tc>
          <w:tcPr>
            <w:tcW w:w="2430" w:type="dxa"/>
          </w:tcPr>
          <w:p w14:paraId="32F0A7F7" w14:textId="77777777" w:rsidR="00056603" w:rsidRPr="00056603" w:rsidRDefault="00056603" w:rsidP="00056603">
            <w:r w:rsidRPr="00056603">
              <w:t>CNDDB</w:t>
            </w:r>
          </w:p>
        </w:tc>
        <w:tc>
          <w:tcPr>
            <w:tcW w:w="7640" w:type="dxa"/>
          </w:tcPr>
          <w:p w14:paraId="5568863F" w14:textId="77777777" w:rsidR="00056603" w:rsidRPr="00056603" w:rsidRDefault="00056603" w:rsidP="00056603">
            <w:r w:rsidRPr="00056603">
              <w:t xml:space="preserve">California Natural Diversity Database </w:t>
            </w:r>
          </w:p>
        </w:tc>
      </w:tr>
      <w:tr w:rsidR="00056603" w:rsidRPr="00056603" w14:paraId="27647788" w14:textId="77777777" w:rsidTr="00526F08">
        <w:tc>
          <w:tcPr>
            <w:tcW w:w="2430" w:type="dxa"/>
          </w:tcPr>
          <w:p w14:paraId="7622BEE5" w14:textId="77777777" w:rsidR="00056603" w:rsidRPr="00056603" w:rsidRDefault="00056603" w:rsidP="00056603">
            <w:pPr>
              <w:rPr>
                <w:bCs/>
              </w:rPr>
            </w:pPr>
            <w:r w:rsidRPr="00056603">
              <w:t>CNEL</w:t>
            </w:r>
          </w:p>
        </w:tc>
        <w:tc>
          <w:tcPr>
            <w:tcW w:w="7640" w:type="dxa"/>
          </w:tcPr>
          <w:p w14:paraId="2E02402B" w14:textId="77777777" w:rsidR="00056603" w:rsidRPr="00056603" w:rsidRDefault="00056603" w:rsidP="00056603">
            <w:pPr>
              <w:rPr>
                <w:bCs/>
              </w:rPr>
            </w:pPr>
            <w:r w:rsidRPr="00056603">
              <w:rPr>
                <w:bCs/>
              </w:rPr>
              <w:t xml:space="preserve">Community Noise Equivalent Level </w:t>
            </w:r>
          </w:p>
        </w:tc>
      </w:tr>
      <w:tr w:rsidR="00056603" w:rsidRPr="00056603" w14:paraId="350ECEF8" w14:textId="77777777" w:rsidTr="00526F08">
        <w:tc>
          <w:tcPr>
            <w:tcW w:w="2430" w:type="dxa"/>
          </w:tcPr>
          <w:p w14:paraId="544A61F0" w14:textId="77777777" w:rsidR="00056603" w:rsidRPr="00056603" w:rsidRDefault="00056603" w:rsidP="00056603">
            <w:r w:rsidRPr="00056603">
              <w:t>CNPS</w:t>
            </w:r>
          </w:p>
        </w:tc>
        <w:tc>
          <w:tcPr>
            <w:tcW w:w="7640" w:type="dxa"/>
          </w:tcPr>
          <w:p w14:paraId="449C239B" w14:textId="77777777" w:rsidR="00056603" w:rsidRPr="00056603" w:rsidRDefault="00056603" w:rsidP="00056603">
            <w:r w:rsidRPr="00056603">
              <w:t xml:space="preserve">California Native Plant Society </w:t>
            </w:r>
          </w:p>
        </w:tc>
      </w:tr>
      <w:tr w:rsidR="00056603" w:rsidRPr="00056603" w14:paraId="4EB2DDAF" w14:textId="77777777" w:rsidTr="00526F08">
        <w:tc>
          <w:tcPr>
            <w:tcW w:w="2430" w:type="dxa"/>
          </w:tcPr>
          <w:p w14:paraId="1426DBE2" w14:textId="77777777" w:rsidR="00056603" w:rsidRPr="00056603" w:rsidRDefault="00056603" w:rsidP="00056603">
            <w:r w:rsidRPr="00056603">
              <w:t>CNRA</w:t>
            </w:r>
          </w:p>
        </w:tc>
        <w:tc>
          <w:tcPr>
            <w:tcW w:w="7640" w:type="dxa"/>
          </w:tcPr>
          <w:p w14:paraId="31CE3423" w14:textId="77777777" w:rsidR="00056603" w:rsidRPr="00056603" w:rsidRDefault="00056603" w:rsidP="00056603">
            <w:r w:rsidRPr="00056603">
              <w:t xml:space="preserve">California Natural Resources Agency </w:t>
            </w:r>
          </w:p>
        </w:tc>
      </w:tr>
      <w:tr w:rsidR="00056603" w:rsidRPr="00056603" w14:paraId="373406D6" w14:textId="77777777" w:rsidTr="00526F08">
        <w:tc>
          <w:tcPr>
            <w:tcW w:w="2430" w:type="dxa"/>
          </w:tcPr>
          <w:p w14:paraId="3EEF5A8A" w14:textId="77777777" w:rsidR="00056603" w:rsidRPr="00056603" w:rsidRDefault="00056603" w:rsidP="00056603">
            <w:r w:rsidRPr="00056603">
              <w:t>CO</w:t>
            </w:r>
          </w:p>
        </w:tc>
        <w:tc>
          <w:tcPr>
            <w:tcW w:w="7640" w:type="dxa"/>
          </w:tcPr>
          <w:p w14:paraId="7F714369" w14:textId="77777777" w:rsidR="00056603" w:rsidRPr="00056603" w:rsidRDefault="00056603" w:rsidP="00056603">
            <w:r w:rsidRPr="00056603">
              <w:t xml:space="preserve">carbon monoxide </w:t>
            </w:r>
          </w:p>
        </w:tc>
      </w:tr>
      <w:tr w:rsidR="00056603" w:rsidRPr="00056603" w14:paraId="10E1D27B" w14:textId="77777777" w:rsidTr="00526F08">
        <w:tc>
          <w:tcPr>
            <w:tcW w:w="2430" w:type="dxa"/>
          </w:tcPr>
          <w:p w14:paraId="61F70499" w14:textId="77777777" w:rsidR="00056603" w:rsidRPr="00056603" w:rsidRDefault="00056603" w:rsidP="00056603">
            <w:r w:rsidRPr="00056603">
              <w:t>CO</w:t>
            </w:r>
            <w:r w:rsidRPr="00056603">
              <w:rPr>
                <w:vertAlign w:val="subscript"/>
              </w:rPr>
              <w:t>2</w:t>
            </w:r>
          </w:p>
        </w:tc>
        <w:tc>
          <w:tcPr>
            <w:tcW w:w="7640" w:type="dxa"/>
          </w:tcPr>
          <w:p w14:paraId="5C785F03" w14:textId="77777777" w:rsidR="00056603" w:rsidRPr="00056603" w:rsidRDefault="00056603" w:rsidP="00056603">
            <w:r w:rsidRPr="00056603">
              <w:t xml:space="preserve">carbon dioxide </w:t>
            </w:r>
          </w:p>
        </w:tc>
      </w:tr>
      <w:tr w:rsidR="00056603" w:rsidRPr="00056603" w14:paraId="0E54E225" w14:textId="77777777" w:rsidTr="00526F08">
        <w:tc>
          <w:tcPr>
            <w:tcW w:w="2430" w:type="dxa"/>
          </w:tcPr>
          <w:p w14:paraId="42546ABC" w14:textId="77777777" w:rsidR="00056603" w:rsidRPr="00056603" w:rsidRDefault="00056603" w:rsidP="00056603">
            <w:r w:rsidRPr="00056603">
              <w:t>COG</w:t>
            </w:r>
          </w:p>
        </w:tc>
        <w:tc>
          <w:tcPr>
            <w:tcW w:w="7640" w:type="dxa"/>
          </w:tcPr>
          <w:p w14:paraId="3B8F9506" w14:textId="77777777" w:rsidR="00056603" w:rsidRPr="00056603" w:rsidRDefault="00056603" w:rsidP="00056603">
            <w:r w:rsidRPr="00056603">
              <w:t xml:space="preserve">Council of Government </w:t>
            </w:r>
          </w:p>
        </w:tc>
      </w:tr>
      <w:tr w:rsidR="00056603" w:rsidRPr="00056603" w14:paraId="52393BBD" w14:textId="77777777" w:rsidTr="00526F08">
        <w:tc>
          <w:tcPr>
            <w:tcW w:w="2430" w:type="dxa"/>
          </w:tcPr>
          <w:p w14:paraId="69746C8C" w14:textId="77777777" w:rsidR="00056603" w:rsidRPr="00056603" w:rsidRDefault="00056603" w:rsidP="00056603">
            <w:r w:rsidRPr="00056603">
              <w:t>CPAD</w:t>
            </w:r>
          </w:p>
        </w:tc>
        <w:tc>
          <w:tcPr>
            <w:tcW w:w="7640" w:type="dxa"/>
          </w:tcPr>
          <w:p w14:paraId="32751F29" w14:textId="77777777" w:rsidR="00056603" w:rsidRPr="00056603" w:rsidRDefault="00056603" w:rsidP="00056603">
            <w:r w:rsidRPr="00056603">
              <w:t xml:space="preserve">California Protected Areas Database </w:t>
            </w:r>
          </w:p>
        </w:tc>
      </w:tr>
      <w:tr w:rsidR="00056603" w:rsidRPr="00056603" w14:paraId="22C15421" w14:textId="77777777" w:rsidTr="00526F08">
        <w:tc>
          <w:tcPr>
            <w:tcW w:w="2430" w:type="dxa"/>
          </w:tcPr>
          <w:p w14:paraId="78B5A550" w14:textId="77777777" w:rsidR="00056603" w:rsidRPr="00056603" w:rsidRDefault="00056603" w:rsidP="00056603">
            <w:r w:rsidRPr="00056603">
              <w:t>CPAW</w:t>
            </w:r>
          </w:p>
        </w:tc>
        <w:tc>
          <w:tcPr>
            <w:tcW w:w="7640" w:type="dxa"/>
          </w:tcPr>
          <w:p w14:paraId="6B93DE3A" w14:textId="77777777" w:rsidR="00056603" w:rsidRPr="00056603" w:rsidRDefault="00056603" w:rsidP="00056603">
            <w:r w:rsidRPr="00056603">
              <w:t xml:space="preserve">Community Planning Assistance for Wildfire </w:t>
            </w:r>
          </w:p>
        </w:tc>
      </w:tr>
      <w:tr w:rsidR="00056603" w:rsidRPr="00056603" w14:paraId="2A95E158" w14:textId="77777777" w:rsidTr="00526F08">
        <w:tc>
          <w:tcPr>
            <w:tcW w:w="2430" w:type="dxa"/>
          </w:tcPr>
          <w:p w14:paraId="6DC52F9B" w14:textId="77777777" w:rsidR="00056603" w:rsidRPr="00056603" w:rsidRDefault="00056603" w:rsidP="00056603">
            <w:r w:rsidRPr="00056603">
              <w:t>CPUC</w:t>
            </w:r>
          </w:p>
        </w:tc>
        <w:tc>
          <w:tcPr>
            <w:tcW w:w="7640" w:type="dxa"/>
          </w:tcPr>
          <w:p w14:paraId="40C0414C" w14:textId="77777777" w:rsidR="00056603" w:rsidRPr="00056603" w:rsidRDefault="00056603" w:rsidP="00056603">
            <w:r w:rsidRPr="00056603">
              <w:t xml:space="preserve">California Public Utilities Commission </w:t>
            </w:r>
          </w:p>
        </w:tc>
      </w:tr>
      <w:tr w:rsidR="00056603" w:rsidRPr="00056603" w14:paraId="5DFA2A80" w14:textId="77777777" w:rsidTr="00526F08">
        <w:tc>
          <w:tcPr>
            <w:tcW w:w="2430" w:type="dxa"/>
          </w:tcPr>
          <w:p w14:paraId="52F2B38D" w14:textId="77777777" w:rsidR="00056603" w:rsidRPr="00056603" w:rsidRDefault="00056603" w:rsidP="00056603">
            <w:r w:rsidRPr="00056603">
              <w:t>CSLC</w:t>
            </w:r>
          </w:p>
        </w:tc>
        <w:tc>
          <w:tcPr>
            <w:tcW w:w="7640" w:type="dxa"/>
          </w:tcPr>
          <w:p w14:paraId="43DF061C" w14:textId="77777777" w:rsidR="00056603" w:rsidRPr="00056603" w:rsidRDefault="00056603" w:rsidP="00056603">
            <w:r w:rsidRPr="00056603">
              <w:t xml:space="preserve">California State Lands Commission </w:t>
            </w:r>
          </w:p>
        </w:tc>
      </w:tr>
      <w:tr w:rsidR="00056603" w:rsidRPr="00056603" w14:paraId="7326DBAF" w14:textId="77777777" w:rsidTr="00526F08">
        <w:tc>
          <w:tcPr>
            <w:tcW w:w="2430" w:type="dxa"/>
          </w:tcPr>
          <w:p w14:paraId="613D5188" w14:textId="77777777" w:rsidR="00056603" w:rsidRPr="00056603" w:rsidRDefault="00056603" w:rsidP="00056603">
            <w:r w:rsidRPr="00056603">
              <w:t>CSP</w:t>
            </w:r>
          </w:p>
        </w:tc>
        <w:tc>
          <w:tcPr>
            <w:tcW w:w="7640" w:type="dxa"/>
          </w:tcPr>
          <w:p w14:paraId="086DB0DE" w14:textId="77777777" w:rsidR="00056603" w:rsidRPr="00056603" w:rsidRDefault="00056603" w:rsidP="00056603">
            <w:r w:rsidRPr="00056603">
              <w:t xml:space="preserve">California State Parks </w:t>
            </w:r>
          </w:p>
        </w:tc>
      </w:tr>
      <w:tr w:rsidR="00056603" w:rsidRPr="00056603" w14:paraId="2A2CC291" w14:textId="77777777" w:rsidTr="00526F08">
        <w:tc>
          <w:tcPr>
            <w:tcW w:w="2430" w:type="dxa"/>
          </w:tcPr>
          <w:p w14:paraId="34C6BAC4" w14:textId="77777777" w:rsidR="00056603" w:rsidRPr="00056603" w:rsidRDefault="00056603" w:rsidP="00056603">
            <w:r w:rsidRPr="00056603">
              <w:t>CUPA</w:t>
            </w:r>
          </w:p>
        </w:tc>
        <w:tc>
          <w:tcPr>
            <w:tcW w:w="7640" w:type="dxa"/>
          </w:tcPr>
          <w:p w14:paraId="46F7C426" w14:textId="77777777" w:rsidR="00056603" w:rsidRPr="00056603" w:rsidRDefault="00056603" w:rsidP="00056603">
            <w:r w:rsidRPr="00056603">
              <w:t xml:space="preserve">Certified Unified Program Agency </w:t>
            </w:r>
          </w:p>
        </w:tc>
      </w:tr>
      <w:tr w:rsidR="00056603" w:rsidRPr="00056603" w14:paraId="506519BB" w14:textId="77777777" w:rsidTr="00526F08">
        <w:tc>
          <w:tcPr>
            <w:tcW w:w="2430" w:type="dxa"/>
          </w:tcPr>
          <w:p w14:paraId="12310993" w14:textId="77777777" w:rsidR="00056603" w:rsidRPr="00056603" w:rsidRDefault="00056603" w:rsidP="00056603">
            <w:r w:rsidRPr="00056603">
              <w:t>CWA</w:t>
            </w:r>
          </w:p>
        </w:tc>
        <w:tc>
          <w:tcPr>
            <w:tcW w:w="7640" w:type="dxa"/>
          </w:tcPr>
          <w:p w14:paraId="7E48F828" w14:textId="77777777" w:rsidR="00056603" w:rsidRPr="00056603" w:rsidRDefault="00056603" w:rsidP="00056603">
            <w:r w:rsidRPr="00056603">
              <w:t xml:space="preserve">Clean Water Act </w:t>
            </w:r>
          </w:p>
        </w:tc>
      </w:tr>
      <w:tr w:rsidR="00056603" w:rsidRPr="00056603" w14:paraId="61107F46" w14:textId="77777777" w:rsidTr="00526F08">
        <w:tc>
          <w:tcPr>
            <w:tcW w:w="2430" w:type="dxa"/>
          </w:tcPr>
          <w:p w14:paraId="5198F6DF" w14:textId="77777777" w:rsidR="00056603" w:rsidRPr="00056603" w:rsidRDefault="00056603" w:rsidP="00056603">
            <w:r w:rsidRPr="00056603">
              <w:t>CWHR</w:t>
            </w:r>
          </w:p>
        </w:tc>
        <w:tc>
          <w:tcPr>
            <w:tcW w:w="7640" w:type="dxa"/>
          </w:tcPr>
          <w:p w14:paraId="74439DFA" w14:textId="77777777" w:rsidR="00056603" w:rsidRPr="00056603" w:rsidRDefault="00056603" w:rsidP="00056603">
            <w:r w:rsidRPr="00056603">
              <w:t xml:space="preserve">California Wildlife Habitat Relationships </w:t>
            </w:r>
          </w:p>
        </w:tc>
      </w:tr>
      <w:tr w:rsidR="00056603" w:rsidRPr="00056603" w14:paraId="39C1B395" w14:textId="77777777" w:rsidTr="00526F08">
        <w:tc>
          <w:tcPr>
            <w:tcW w:w="2430" w:type="dxa"/>
          </w:tcPr>
          <w:p w14:paraId="50EF7938" w14:textId="77777777" w:rsidR="00056603" w:rsidRPr="00056603" w:rsidRDefault="00056603" w:rsidP="00056603">
            <w:r w:rsidRPr="00056603">
              <w:t>CWPP</w:t>
            </w:r>
          </w:p>
        </w:tc>
        <w:tc>
          <w:tcPr>
            <w:tcW w:w="7640" w:type="dxa"/>
          </w:tcPr>
          <w:p w14:paraId="0E0A3C8D" w14:textId="77777777" w:rsidR="00056603" w:rsidRPr="00056603" w:rsidRDefault="00056603" w:rsidP="00056603">
            <w:r w:rsidRPr="00056603">
              <w:t xml:space="preserve">Community Wildfire Protection Plan </w:t>
            </w:r>
          </w:p>
        </w:tc>
      </w:tr>
      <w:tr w:rsidR="00056603" w:rsidRPr="00056603" w14:paraId="3769B2EF" w14:textId="77777777" w:rsidTr="00526F08">
        <w:tc>
          <w:tcPr>
            <w:tcW w:w="2430" w:type="dxa"/>
          </w:tcPr>
          <w:p w14:paraId="4BEF4DB8" w14:textId="77777777" w:rsidR="00056603" w:rsidRPr="00056603" w:rsidRDefault="00056603" w:rsidP="00056603"/>
        </w:tc>
        <w:tc>
          <w:tcPr>
            <w:tcW w:w="7640" w:type="dxa"/>
          </w:tcPr>
          <w:p w14:paraId="36856B14" w14:textId="77777777" w:rsidR="00056603" w:rsidRPr="00056603" w:rsidRDefault="00056603" w:rsidP="00056603"/>
        </w:tc>
      </w:tr>
      <w:tr w:rsidR="00056603" w:rsidRPr="00056603" w14:paraId="53292A31" w14:textId="77777777" w:rsidTr="00526F08">
        <w:tc>
          <w:tcPr>
            <w:tcW w:w="2430" w:type="dxa"/>
          </w:tcPr>
          <w:p w14:paraId="5713241C" w14:textId="77777777" w:rsidR="00056603" w:rsidRPr="00056603" w:rsidRDefault="00056603" w:rsidP="00056603">
            <w:r w:rsidRPr="00056603">
              <w:t>dB</w:t>
            </w:r>
          </w:p>
        </w:tc>
        <w:tc>
          <w:tcPr>
            <w:tcW w:w="7640" w:type="dxa"/>
          </w:tcPr>
          <w:p w14:paraId="145D1CDE" w14:textId="77777777" w:rsidR="00056603" w:rsidRPr="00056603" w:rsidRDefault="00056603" w:rsidP="00056603">
            <w:r w:rsidRPr="00056603">
              <w:t xml:space="preserve">decibels </w:t>
            </w:r>
          </w:p>
        </w:tc>
      </w:tr>
      <w:tr w:rsidR="00056603" w:rsidRPr="00056603" w14:paraId="6BB950CC" w14:textId="77777777" w:rsidTr="00526F08">
        <w:tc>
          <w:tcPr>
            <w:tcW w:w="2430" w:type="dxa"/>
          </w:tcPr>
          <w:p w14:paraId="6D4486D2" w14:textId="77777777" w:rsidR="00056603" w:rsidRPr="00056603" w:rsidRDefault="00056603" w:rsidP="00056603">
            <w:r w:rsidRPr="00056603">
              <w:t>diesel PM</w:t>
            </w:r>
          </w:p>
        </w:tc>
        <w:tc>
          <w:tcPr>
            <w:tcW w:w="7640" w:type="dxa"/>
          </w:tcPr>
          <w:p w14:paraId="78F50B24" w14:textId="77777777" w:rsidR="00056603" w:rsidRPr="00056603" w:rsidRDefault="00056603" w:rsidP="00056603">
            <w:r w:rsidRPr="00056603">
              <w:t xml:space="preserve">diesel engines </w:t>
            </w:r>
          </w:p>
        </w:tc>
      </w:tr>
      <w:tr w:rsidR="00056603" w:rsidRPr="00056603" w14:paraId="6344460C" w14:textId="77777777" w:rsidTr="00526F08">
        <w:tc>
          <w:tcPr>
            <w:tcW w:w="2430" w:type="dxa"/>
          </w:tcPr>
          <w:p w14:paraId="3F5D9187" w14:textId="77777777" w:rsidR="00056603" w:rsidRPr="00056603" w:rsidRDefault="00056603" w:rsidP="00056603">
            <w:r w:rsidRPr="00056603">
              <w:t>DOC</w:t>
            </w:r>
          </w:p>
        </w:tc>
        <w:tc>
          <w:tcPr>
            <w:tcW w:w="7640" w:type="dxa"/>
          </w:tcPr>
          <w:p w14:paraId="03A4C5C8" w14:textId="77777777" w:rsidR="00056603" w:rsidRPr="00056603" w:rsidRDefault="00056603" w:rsidP="00056603">
            <w:r w:rsidRPr="00056603">
              <w:t xml:space="preserve">California Department of Conservation </w:t>
            </w:r>
          </w:p>
        </w:tc>
      </w:tr>
      <w:tr w:rsidR="00056603" w:rsidRPr="00056603" w14:paraId="19C44565" w14:textId="77777777" w:rsidTr="00526F08">
        <w:tc>
          <w:tcPr>
            <w:tcW w:w="2430" w:type="dxa"/>
          </w:tcPr>
          <w:p w14:paraId="4D4023A2" w14:textId="77777777" w:rsidR="00056603" w:rsidRPr="00056603" w:rsidRDefault="00056603" w:rsidP="00056603">
            <w:r w:rsidRPr="00056603">
              <w:t>DOM</w:t>
            </w:r>
          </w:p>
        </w:tc>
        <w:tc>
          <w:tcPr>
            <w:tcW w:w="7640" w:type="dxa"/>
          </w:tcPr>
          <w:p w14:paraId="30A3DF8F" w14:textId="77777777" w:rsidR="00056603" w:rsidRPr="00056603" w:rsidRDefault="00056603" w:rsidP="00056603">
            <w:r w:rsidRPr="00056603">
              <w:t xml:space="preserve">Department Operation Manual </w:t>
            </w:r>
          </w:p>
        </w:tc>
      </w:tr>
      <w:tr w:rsidR="00056603" w:rsidRPr="00056603" w14:paraId="6077F2F2" w14:textId="77777777" w:rsidTr="00526F08">
        <w:tc>
          <w:tcPr>
            <w:tcW w:w="2430" w:type="dxa"/>
          </w:tcPr>
          <w:p w14:paraId="19A7025E" w14:textId="77777777" w:rsidR="00056603" w:rsidRPr="00056603" w:rsidRDefault="00056603" w:rsidP="00056603">
            <w:r w:rsidRPr="00056603">
              <w:t>DOT</w:t>
            </w:r>
          </w:p>
        </w:tc>
        <w:tc>
          <w:tcPr>
            <w:tcW w:w="7640" w:type="dxa"/>
          </w:tcPr>
          <w:p w14:paraId="37129F59" w14:textId="77777777" w:rsidR="00056603" w:rsidRPr="00056603" w:rsidRDefault="00056603" w:rsidP="00056603">
            <w:r w:rsidRPr="00056603">
              <w:t xml:space="preserve">U.S. Department of Transportation </w:t>
            </w:r>
          </w:p>
        </w:tc>
      </w:tr>
      <w:tr w:rsidR="00056603" w:rsidRPr="00056603" w14:paraId="61DE6B00" w14:textId="77777777" w:rsidTr="00526F08">
        <w:tc>
          <w:tcPr>
            <w:tcW w:w="2430" w:type="dxa"/>
          </w:tcPr>
          <w:p w14:paraId="74B0110B" w14:textId="77777777" w:rsidR="00056603" w:rsidRPr="00056603" w:rsidRDefault="00056603" w:rsidP="00056603">
            <w:r w:rsidRPr="00056603">
              <w:t>DPR</w:t>
            </w:r>
          </w:p>
        </w:tc>
        <w:tc>
          <w:tcPr>
            <w:tcW w:w="7640" w:type="dxa"/>
          </w:tcPr>
          <w:p w14:paraId="218AB8C0" w14:textId="77777777" w:rsidR="00056603" w:rsidRPr="00056603" w:rsidRDefault="00056603" w:rsidP="00056603">
            <w:r w:rsidRPr="00056603">
              <w:t xml:space="preserve">California Department of Pesticide Regulation </w:t>
            </w:r>
          </w:p>
        </w:tc>
      </w:tr>
      <w:tr w:rsidR="00056603" w:rsidRPr="00056603" w14:paraId="0853E77D" w14:textId="77777777" w:rsidTr="00526F08">
        <w:tc>
          <w:tcPr>
            <w:tcW w:w="2430" w:type="dxa"/>
          </w:tcPr>
          <w:p w14:paraId="2CBBC341" w14:textId="77777777" w:rsidR="00056603" w:rsidRPr="00056603" w:rsidRDefault="00056603" w:rsidP="00056603">
            <w:r w:rsidRPr="00056603">
              <w:t>DTSC</w:t>
            </w:r>
          </w:p>
        </w:tc>
        <w:tc>
          <w:tcPr>
            <w:tcW w:w="7640" w:type="dxa"/>
          </w:tcPr>
          <w:p w14:paraId="3A3E6FCD" w14:textId="77777777" w:rsidR="00056603" w:rsidRPr="00056603" w:rsidRDefault="00056603" w:rsidP="00056603">
            <w:r w:rsidRPr="00056603">
              <w:t xml:space="preserve">California Department of Toxic Substances Control </w:t>
            </w:r>
          </w:p>
        </w:tc>
      </w:tr>
      <w:tr w:rsidR="00056603" w:rsidRPr="00056603" w14:paraId="2B8C4C0B" w14:textId="77777777" w:rsidTr="00526F08">
        <w:tc>
          <w:tcPr>
            <w:tcW w:w="2430" w:type="dxa"/>
          </w:tcPr>
          <w:p w14:paraId="15E45BFD" w14:textId="77777777" w:rsidR="00056603" w:rsidRPr="00056603" w:rsidRDefault="00056603" w:rsidP="00056603">
            <w:r w:rsidRPr="00056603">
              <w:t>DWR</w:t>
            </w:r>
          </w:p>
        </w:tc>
        <w:tc>
          <w:tcPr>
            <w:tcW w:w="7640" w:type="dxa"/>
          </w:tcPr>
          <w:p w14:paraId="74A9A783" w14:textId="77777777" w:rsidR="00056603" w:rsidRPr="00056603" w:rsidRDefault="00056603" w:rsidP="00056603">
            <w:r w:rsidRPr="00056603">
              <w:t xml:space="preserve">California Department of Water Resources </w:t>
            </w:r>
          </w:p>
        </w:tc>
      </w:tr>
      <w:tr w:rsidR="00056603" w:rsidRPr="00056603" w14:paraId="47393175" w14:textId="77777777" w:rsidTr="00526F08">
        <w:tc>
          <w:tcPr>
            <w:tcW w:w="2430" w:type="dxa"/>
          </w:tcPr>
          <w:p w14:paraId="21C24E24" w14:textId="77777777" w:rsidR="00056603" w:rsidRPr="00056603" w:rsidRDefault="00056603" w:rsidP="00056603"/>
        </w:tc>
        <w:tc>
          <w:tcPr>
            <w:tcW w:w="7640" w:type="dxa"/>
          </w:tcPr>
          <w:p w14:paraId="363C6D48" w14:textId="77777777" w:rsidR="00056603" w:rsidRPr="00056603" w:rsidRDefault="00056603" w:rsidP="00056603"/>
        </w:tc>
      </w:tr>
      <w:tr w:rsidR="00056603" w:rsidRPr="00056603" w14:paraId="68859B6D" w14:textId="77777777" w:rsidTr="00526F08">
        <w:tc>
          <w:tcPr>
            <w:tcW w:w="2430" w:type="dxa"/>
          </w:tcPr>
          <w:p w14:paraId="404E1AC9" w14:textId="77777777" w:rsidR="00056603" w:rsidRPr="00056603" w:rsidRDefault="00056603" w:rsidP="00056603">
            <w:r w:rsidRPr="00056603">
              <w:t>EBRPD</w:t>
            </w:r>
          </w:p>
        </w:tc>
        <w:tc>
          <w:tcPr>
            <w:tcW w:w="7640" w:type="dxa"/>
          </w:tcPr>
          <w:p w14:paraId="0F66743A" w14:textId="77777777" w:rsidR="00056603" w:rsidRPr="00056603" w:rsidRDefault="00056603" w:rsidP="00056603">
            <w:r w:rsidRPr="00056603">
              <w:t xml:space="preserve">East Bay Regional Park District </w:t>
            </w:r>
          </w:p>
        </w:tc>
      </w:tr>
      <w:tr w:rsidR="00F1057C" w:rsidRPr="00056603" w14:paraId="77DD0C58" w14:textId="77777777" w:rsidTr="00526F08">
        <w:tc>
          <w:tcPr>
            <w:tcW w:w="2430" w:type="dxa"/>
          </w:tcPr>
          <w:p w14:paraId="41C3B88F" w14:textId="4BA33A5D" w:rsidR="00F1057C" w:rsidRPr="00056603" w:rsidRDefault="00F1057C" w:rsidP="00056603">
            <w:r>
              <w:t>ELZ</w:t>
            </w:r>
          </w:p>
        </w:tc>
        <w:tc>
          <w:tcPr>
            <w:tcW w:w="7640" w:type="dxa"/>
          </w:tcPr>
          <w:p w14:paraId="0C8C27BC" w14:textId="4D1577D6" w:rsidR="00F1057C" w:rsidRPr="00056603" w:rsidRDefault="00F1057C" w:rsidP="00056603">
            <w:r>
              <w:t>equipment limitation zone</w:t>
            </w:r>
          </w:p>
        </w:tc>
      </w:tr>
      <w:tr w:rsidR="00056603" w:rsidRPr="00056603" w14:paraId="0DF9396F" w14:textId="77777777" w:rsidTr="00526F08">
        <w:tc>
          <w:tcPr>
            <w:tcW w:w="2430" w:type="dxa"/>
          </w:tcPr>
          <w:p w14:paraId="68A893F0" w14:textId="77777777" w:rsidR="00056603" w:rsidRPr="00056603" w:rsidRDefault="00056603" w:rsidP="00056603">
            <w:r w:rsidRPr="00056603">
              <w:t>EO</w:t>
            </w:r>
          </w:p>
        </w:tc>
        <w:tc>
          <w:tcPr>
            <w:tcW w:w="7640" w:type="dxa"/>
          </w:tcPr>
          <w:p w14:paraId="26405B3F" w14:textId="77777777" w:rsidR="00056603" w:rsidRPr="00056603" w:rsidRDefault="00056603" w:rsidP="00056603">
            <w:r w:rsidRPr="00056603">
              <w:t xml:space="preserve">Executive Order </w:t>
            </w:r>
          </w:p>
        </w:tc>
      </w:tr>
      <w:tr w:rsidR="00056603" w:rsidRPr="00056603" w14:paraId="08F844D8" w14:textId="77777777" w:rsidTr="00526F08">
        <w:tc>
          <w:tcPr>
            <w:tcW w:w="2430" w:type="dxa"/>
          </w:tcPr>
          <w:p w14:paraId="2D1D1DFC" w14:textId="77777777" w:rsidR="00056603" w:rsidRPr="00056603" w:rsidRDefault="00056603" w:rsidP="00056603">
            <w:r w:rsidRPr="00056603">
              <w:t>EOP</w:t>
            </w:r>
          </w:p>
        </w:tc>
        <w:tc>
          <w:tcPr>
            <w:tcW w:w="7640" w:type="dxa"/>
          </w:tcPr>
          <w:p w14:paraId="51140B09" w14:textId="77777777" w:rsidR="00056603" w:rsidRPr="00056603" w:rsidRDefault="00056603" w:rsidP="00056603">
            <w:r w:rsidRPr="00056603">
              <w:t xml:space="preserve">emergency operations plan </w:t>
            </w:r>
          </w:p>
        </w:tc>
      </w:tr>
      <w:tr w:rsidR="00056603" w:rsidRPr="00056603" w14:paraId="3FC668D7" w14:textId="77777777" w:rsidTr="00526F08">
        <w:tc>
          <w:tcPr>
            <w:tcW w:w="2430" w:type="dxa"/>
          </w:tcPr>
          <w:p w14:paraId="3775CD83" w14:textId="77777777" w:rsidR="00056603" w:rsidRPr="00056603" w:rsidRDefault="00056603" w:rsidP="00056603">
            <w:r w:rsidRPr="00056603">
              <w:t>EPA</w:t>
            </w:r>
          </w:p>
        </w:tc>
        <w:tc>
          <w:tcPr>
            <w:tcW w:w="7640" w:type="dxa"/>
          </w:tcPr>
          <w:p w14:paraId="3D59F986" w14:textId="77777777" w:rsidR="00056603" w:rsidRPr="00056603" w:rsidRDefault="00056603" w:rsidP="00056603">
            <w:r w:rsidRPr="00056603">
              <w:t xml:space="preserve">U. S. Environmental Protection Agency </w:t>
            </w:r>
          </w:p>
        </w:tc>
      </w:tr>
      <w:tr w:rsidR="00056603" w:rsidRPr="00056603" w14:paraId="69E91B33" w14:textId="77777777" w:rsidTr="00526F08">
        <w:tc>
          <w:tcPr>
            <w:tcW w:w="2430" w:type="dxa"/>
          </w:tcPr>
          <w:p w14:paraId="0511CC7C" w14:textId="77777777" w:rsidR="00056603" w:rsidRPr="00056603" w:rsidRDefault="00056603" w:rsidP="00056603">
            <w:r w:rsidRPr="00056603">
              <w:t>EPAct</w:t>
            </w:r>
          </w:p>
        </w:tc>
        <w:tc>
          <w:tcPr>
            <w:tcW w:w="7640" w:type="dxa"/>
          </w:tcPr>
          <w:p w14:paraId="16DE517E" w14:textId="77777777" w:rsidR="00056603" w:rsidRPr="00056603" w:rsidRDefault="00056603" w:rsidP="00056603">
            <w:r w:rsidRPr="00056603">
              <w:t xml:space="preserve">Energy Policy Act of 1992 </w:t>
            </w:r>
          </w:p>
        </w:tc>
      </w:tr>
      <w:tr w:rsidR="00056603" w:rsidRPr="00056603" w14:paraId="16809A60" w14:textId="77777777" w:rsidTr="00526F08">
        <w:tc>
          <w:tcPr>
            <w:tcW w:w="2430" w:type="dxa"/>
          </w:tcPr>
          <w:p w14:paraId="2EC557DC" w14:textId="77777777" w:rsidR="00056603" w:rsidRPr="00056603" w:rsidRDefault="00056603" w:rsidP="00056603">
            <w:r w:rsidRPr="00056603">
              <w:t>EPCRA</w:t>
            </w:r>
          </w:p>
        </w:tc>
        <w:tc>
          <w:tcPr>
            <w:tcW w:w="7640" w:type="dxa"/>
          </w:tcPr>
          <w:p w14:paraId="63C84EB6" w14:textId="77777777" w:rsidR="00056603" w:rsidRPr="00056603" w:rsidRDefault="00056603" w:rsidP="00056603">
            <w:r w:rsidRPr="00056603">
              <w:t xml:space="preserve">Emergency Planning and Community Right-to-Know Act </w:t>
            </w:r>
          </w:p>
        </w:tc>
      </w:tr>
      <w:tr w:rsidR="00056603" w:rsidRPr="00056603" w14:paraId="1AA633EF" w14:textId="77777777" w:rsidTr="00526F08">
        <w:tc>
          <w:tcPr>
            <w:tcW w:w="2430" w:type="dxa"/>
          </w:tcPr>
          <w:p w14:paraId="5EAF0AD2" w14:textId="77777777" w:rsidR="00056603" w:rsidRPr="00056603" w:rsidRDefault="00056603" w:rsidP="00056603">
            <w:r w:rsidRPr="00056603">
              <w:t>ESA</w:t>
            </w:r>
          </w:p>
        </w:tc>
        <w:tc>
          <w:tcPr>
            <w:tcW w:w="7640" w:type="dxa"/>
          </w:tcPr>
          <w:p w14:paraId="7C3F1219" w14:textId="77777777" w:rsidR="00056603" w:rsidRPr="00056603" w:rsidRDefault="00056603" w:rsidP="00056603">
            <w:r w:rsidRPr="00056603">
              <w:t xml:space="preserve">Federal Endangered Species Act </w:t>
            </w:r>
          </w:p>
        </w:tc>
      </w:tr>
      <w:tr w:rsidR="00056603" w:rsidRPr="00056603" w14:paraId="48703C2B" w14:textId="77777777" w:rsidTr="00526F08">
        <w:tc>
          <w:tcPr>
            <w:tcW w:w="2430" w:type="dxa"/>
          </w:tcPr>
          <w:p w14:paraId="75230C32" w14:textId="77777777" w:rsidR="00056603" w:rsidRPr="00056603" w:rsidRDefault="00056603" w:rsidP="00056603">
            <w:r w:rsidRPr="00056603">
              <w:lastRenderedPageBreak/>
              <w:t>ESHA</w:t>
            </w:r>
          </w:p>
        </w:tc>
        <w:tc>
          <w:tcPr>
            <w:tcW w:w="7640" w:type="dxa"/>
          </w:tcPr>
          <w:p w14:paraId="5C97D917" w14:textId="77777777" w:rsidR="00056603" w:rsidRPr="00056603" w:rsidRDefault="00056603" w:rsidP="00056603">
            <w:r w:rsidRPr="00056603">
              <w:t xml:space="preserve">Environmentally Sensitive Habitat Area </w:t>
            </w:r>
          </w:p>
        </w:tc>
      </w:tr>
      <w:tr w:rsidR="00056603" w:rsidRPr="00056603" w14:paraId="6B38DB60" w14:textId="77777777" w:rsidTr="00526F08">
        <w:tc>
          <w:tcPr>
            <w:tcW w:w="2430" w:type="dxa"/>
          </w:tcPr>
          <w:p w14:paraId="3037656E" w14:textId="77777777" w:rsidR="00056603" w:rsidRPr="00056603" w:rsidRDefault="00056603" w:rsidP="00056603"/>
        </w:tc>
        <w:tc>
          <w:tcPr>
            <w:tcW w:w="7640" w:type="dxa"/>
          </w:tcPr>
          <w:p w14:paraId="583B04ED" w14:textId="77777777" w:rsidR="00056603" w:rsidRPr="00056603" w:rsidRDefault="00056603" w:rsidP="00056603"/>
        </w:tc>
      </w:tr>
      <w:tr w:rsidR="00056603" w:rsidRPr="00056603" w14:paraId="31D3BA93" w14:textId="77777777" w:rsidTr="00526F08">
        <w:tc>
          <w:tcPr>
            <w:tcW w:w="2430" w:type="dxa"/>
          </w:tcPr>
          <w:p w14:paraId="14C11E48" w14:textId="77777777" w:rsidR="00056603" w:rsidRPr="00056603" w:rsidRDefault="00056603" w:rsidP="00056603">
            <w:r w:rsidRPr="00056603">
              <w:t>FACA</w:t>
            </w:r>
          </w:p>
        </w:tc>
        <w:tc>
          <w:tcPr>
            <w:tcW w:w="7640" w:type="dxa"/>
          </w:tcPr>
          <w:p w14:paraId="4FB36FC5" w14:textId="77777777" w:rsidR="00056603" w:rsidRPr="00056603" w:rsidRDefault="00056603" w:rsidP="00056603">
            <w:r w:rsidRPr="00056603">
              <w:t xml:space="preserve">Federal Advisory Committee Act </w:t>
            </w:r>
          </w:p>
        </w:tc>
      </w:tr>
      <w:tr w:rsidR="00056603" w:rsidRPr="00056603" w14:paraId="05E71DBD" w14:textId="77777777" w:rsidTr="00526F08">
        <w:tc>
          <w:tcPr>
            <w:tcW w:w="2430" w:type="dxa"/>
          </w:tcPr>
          <w:p w14:paraId="22A9635C" w14:textId="77777777" w:rsidR="00056603" w:rsidRPr="00056603" w:rsidRDefault="00056603" w:rsidP="00056603">
            <w:r w:rsidRPr="00056603">
              <w:t>FGC</w:t>
            </w:r>
          </w:p>
        </w:tc>
        <w:tc>
          <w:tcPr>
            <w:tcW w:w="7640" w:type="dxa"/>
          </w:tcPr>
          <w:p w14:paraId="57557E9C" w14:textId="77777777" w:rsidR="00056603" w:rsidRPr="00056603" w:rsidRDefault="00056603" w:rsidP="00056603">
            <w:r w:rsidRPr="00056603">
              <w:t xml:space="preserve">California Fish and Game Code </w:t>
            </w:r>
          </w:p>
        </w:tc>
      </w:tr>
      <w:tr w:rsidR="00056603" w:rsidRPr="00056603" w14:paraId="0251C53E" w14:textId="77777777" w:rsidTr="00526F08">
        <w:tc>
          <w:tcPr>
            <w:tcW w:w="2430" w:type="dxa"/>
          </w:tcPr>
          <w:p w14:paraId="0E6C80D4" w14:textId="77777777" w:rsidR="00056603" w:rsidRPr="00056603" w:rsidRDefault="00056603" w:rsidP="00056603">
            <w:r w:rsidRPr="00056603">
              <w:t>FHSZ</w:t>
            </w:r>
          </w:p>
        </w:tc>
        <w:tc>
          <w:tcPr>
            <w:tcW w:w="7640" w:type="dxa"/>
          </w:tcPr>
          <w:p w14:paraId="7396FC16" w14:textId="77777777" w:rsidR="00056603" w:rsidRPr="00056603" w:rsidRDefault="00056603" w:rsidP="00056603">
            <w:r w:rsidRPr="00056603">
              <w:t xml:space="preserve">Fire Hazard Severity Zone </w:t>
            </w:r>
          </w:p>
        </w:tc>
      </w:tr>
      <w:tr w:rsidR="00056603" w:rsidRPr="00056603" w14:paraId="76052C0F" w14:textId="77777777" w:rsidTr="00526F08">
        <w:tc>
          <w:tcPr>
            <w:tcW w:w="2430" w:type="dxa"/>
          </w:tcPr>
          <w:p w14:paraId="160888B5" w14:textId="77777777" w:rsidR="00056603" w:rsidRPr="00056603" w:rsidRDefault="00056603" w:rsidP="00056603">
            <w:r w:rsidRPr="00056603">
              <w:t>FHWA</w:t>
            </w:r>
          </w:p>
        </w:tc>
        <w:tc>
          <w:tcPr>
            <w:tcW w:w="7640" w:type="dxa"/>
          </w:tcPr>
          <w:p w14:paraId="60714F89" w14:textId="77777777" w:rsidR="00056603" w:rsidRPr="00056603" w:rsidRDefault="00056603" w:rsidP="00056603">
            <w:r w:rsidRPr="00056603">
              <w:t xml:space="preserve">Federal Highway Administration </w:t>
            </w:r>
          </w:p>
        </w:tc>
      </w:tr>
      <w:tr w:rsidR="00056603" w:rsidRPr="00056603" w14:paraId="714571FB" w14:textId="77777777" w:rsidTr="00526F08">
        <w:tc>
          <w:tcPr>
            <w:tcW w:w="2430" w:type="dxa"/>
          </w:tcPr>
          <w:p w14:paraId="3F782DDD" w14:textId="77777777" w:rsidR="00056603" w:rsidRPr="00056603" w:rsidRDefault="00056603" w:rsidP="00056603">
            <w:pPr>
              <w:rPr>
                <w:spacing w:val="-2"/>
              </w:rPr>
            </w:pPr>
            <w:r w:rsidRPr="00056603">
              <w:t>FICAN</w:t>
            </w:r>
          </w:p>
        </w:tc>
        <w:tc>
          <w:tcPr>
            <w:tcW w:w="7640" w:type="dxa"/>
          </w:tcPr>
          <w:p w14:paraId="00845F37" w14:textId="77777777" w:rsidR="00056603" w:rsidRPr="00056603" w:rsidRDefault="00056603" w:rsidP="00056603">
            <w:pPr>
              <w:rPr>
                <w:spacing w:val="-2"/>
              </w:rPr>
            </w:pPr>
            <w:r w:rsidRPr="00056603">
              <w:rPr>
                <w:spacing w:val="-2"/>
              </w:rPr>
              <w:t xml:space="preserve">Federal Interagency Committee on Aviation Noise </w:t>
            </w:r>
          </w:p>
        </w:tc>
      </w:tr>
      <w:tr w:rsidR="00056603" w:rsidRPr="00056603" w14:paraId="5CDA1F26" w14:textId="77777777" w:rsidTr="00526F08">
        <w:tc>
          <w:tcPr>
            <w:tcW w:w="2430" w:type="dxa"/>
          </w:tcPr>
          <w:p w14:paraId="1032A273" w14:textId="77777777" w:rsidR="00056603" w:rsidRPr="00056603" w:rsidRDefault="00056603" w:rsidP="00056603">
            <w:r w:rsidRPr="00056603">
              <w:t>FIFRA</w:t>
            </w:r>
          </w:p>
        </w:tc>
        <w:tc>
          <w:tcPr>
            <w:tcW w:w="7640" w:type="dxa"/>
          </w:tcPr>
          <w:p w14:paraId="018EC2F7" w14:textId="77777777" w:rsidR="00056603" w:rsidRPr="00056603" w:rsidRDefault="00056603" w:rsidP="00056603">
            <w:r w:rsidRPr="00056603">
              <w:t xml:space="preserve">Federal Insecticide, Fungicide, and Rodenticide Act </w:t>
            </w:r>
          </w:p>
        </w:tc>
      </w:tr>
      <w:tr w:rsidR="00056603" w:rsidRPr="00056603" w14:paraId="0E70E4FC" w14:textId="77777777" w:rsidTr="00526F08">
        <w:tc>
          <w:tcPr>
            <w:tcW w:w="2430" w:type="dxa"/>
          </w:tcPr>
          <w:p w14:paraId="36E9CF18" w14:textId="77777777" w:rsidR="00056603" w:rsidRPr="00056603" w:rsidRDefault="00056603" w:rsidP="00056603">
            <w:r w:rsidRPr="00056603">
              <w:t>FMMP</w:t>
            </w:r>
          </w:p>
        </w:tc>
        <w:tc>
          <w:tcPr>
            <w:tcW w:w="7640" w:type="dxa"/>
          </w:tcPr>
          <w:p w14:paraId="42BAAC4D" w14:textId="77777777" w:rsidR="00056603" w:rsidRPr="00056603" w:rsidRDefault="00056603" w:rsidP="00056603">
            <w:r w:rsidRPr="00056603">
              <w:t xml:space="preserve">Farmland Mapping and Monitoring Program </w:t>
            </w:r>
          </w:p>
        </w:tc>
      </w:tr>
      <w:tr w:rsidR="00056603" w:rsidRPr="00056603" w14:paraId="693DB8A7" w14:textId="77777777" w:rsidTr="00526F08">
        <w:tc>
          <w:tcPr>
            <w:tcW w:w="2430" w:type="dxa"/>
          </w:tcPr>
          <w:p w14:paraId="1C0D5750" w14:textId="77777777" w:rsidR="00056603" w:rsidRPr="00056603" w:rsidRDefault="00056603" w:rsidP="00056603">
            <w:pPr>
              <w:rPr>
                <w:rStyle w:val="BodyTextChar"/>
              </w:rPr>
            </w:pPr>
            <w:r w:rsidRPr="00056603">
              <w:rPr>
                <w:rStyle w:val="BodyTextChar"/>
              </w:rPr>
              <w:t>FMTF</w:t>
            </w:r>
          </w:p>
        </w:tc>
        <w:tc>
          <w:tcPr>
            <w:tcW w:w="7640" w:type="dxa"/>
          </w:tcPr>
          <w:p w14:paraId="46DB61A4" w14:textId="77777777" w:rsidR="00056603" w:rsidRPr="00056603" w:rsidRDefault="00056603" w:rsidP="00056603">
            <w:pPr>
              <w:rPr>
                <w:rStyle w:val="BodyTextChar"/>
              </w:rPr>
            </w:pPr>
            <w:r w:rsidRPr="00056603">
              <w:rPr>
                <w:rStyle w:val="BodyTextChar"/>
              </w:rPr>
              <w:t xml:space="preserve">Forest Management Task Force </w:t>
            </w:r>
          </w:p>
        </w:tc>
      </w:tr>
      <w:tr w:rsidR="00056603" w:rsidRPr="006F669F" w14:paraId="7E59AE49" w14:textId="77777777" w:rsidTr="00526F08">
        <w:tc>
          <w:tcPr>
            <w:tcW w:w="2430" w:type="dxa"/>
          </w:tcPr>
          <w:p w14:paraId="7FE1C3F8" w14:textId="77777777" w:rsidR="00056603" w:rsidRPr="00056603" w:rsidRDefault="00056603" w:rsidP="00056603">
            <w:r w:rsidRPr="00056603">
              <w:t>Forest Practice Act</w:t>
            </w:r>
          </w:p>
        </w:tc>
        <w:tc>
          <w:tcPr>
            <w:tcW w:w="7640" w:type="dxa"/>
          </w:tcPr>
          <w:p w14:paraId="1327F11D" w14:textId="77777777" w:rsidR="00056603" w:rsidRPr="00056603" w:rsidRDefault="00056603" w:rsidP="00056603">
            <w:proofErr w:type="spellStart"/>
            <w:r w:rsidRPr="00056603">
              <w:t>Z’berg</w:t>
            </w:r>
            <w:proofErr w:type="spellEnd"/>
            <w:r w:rsidRPr="00056603">
              <w:t xml:space="preserve"> -</w:t>
            </w:r>
            <w:proofErr w:type="spellStart"/>
            <w:r w:rsidRPr="00056603">
              <w:t>Nejedly</w:t>
            </w:r>
            <w:proofErr w:type="spellEnd"/>
            <w:r w:rsidRPr="00056603">
              <w:t xml:space="preserve"> Forest Practice Act </w:t>
            </w:r>
          </w:p>
        </w:tc>
      </w:tr>
      <w:tr w:rsidR="00056603" w:rsidRPr="00056603" w14:paraId="379F49FD" w14:textId="77777777" w:rsidTr="00526F08">
        <w:tc>
          <w:tcPr>
            <w:tcW w:w="2430" w:type="dxa"/>
          </w:tcPr>
          <w:p w14:paraId="51803508" w14:textId="77777777" w:rsidR="00056603" w:rsidRPr="00056603" w:rsidRDefault="00056603" w:rsidP="00056603">
            <w:r w:rsidRPr="00056603">
              <w:t>FR</w:t>
            </w:r>
          </w:p>
        </w:tc>
        <w:tc>
          <w:tcPr>
            <w:tcW w:w="7640" w:type="dxa"/>
          </w:tcPr>
          <w:p w14:paraId="3E7F6054" w14:textId="77777777" w:rsidR="00056603" w:rsidRPr="00056603" w:rsidRDefault="00056603" w:rsidP="00056603">
            <w:r w:rsidRPr="00056603">
              <w:t xml:space="preserve">Federal Register </w:t>
            </w:r>
          </w:p>
        </w:tc>
      </w:tr>
      <w:tr w:rsidR="00056603" w:rsidRPr="00056603" w14:paraId="710F0400" w14:textId="77777777" w:rsidTr="00526F08">
        <w:tc>
          <w:tcPr>
            <w:tcW w:w="2430" w:type="dxa"/>
          </w:tcPr>
          <w:p w14:paraId="303203A1" w14:textId="77777777" w:rsidR="00056603" w:rsidRPr="00056603" w:rsidRDefault="00056603" w:rsidP="00056603">
            <w:r w:rsidRPr="00056603">
              <w:rPr>
                <w:lang w:val="en"/>
              </w:rPr>
              <w:t>FRAP</w:t>
            </w:r>
          </w:p>
        </w:tc>
        <w:tc>
          <w:tcPr>
            <w:tcW w:w="7640" w:type="dxa"/>
          </w:tcPr>
          <w:p w14:paraId="09C1F635" w14:textId="77777777" w:rsidR="00056603" w:rsidRPr="00056603" w:rsidRDefault="00056603" w:rsidP="00056603">
            <w:pPr>
              <w:rPr>
                <w:lang w:val="en"/>
              </w:rPr>
            </w:pPr>
            <w:r w:rsidRPr="00056603">
              <w:t>Fire and Resource</w:t>
            </w:r>
            <w:r w:rsidRPr="00056603">
              <w:rPr>
                <w:lang w:val="en"/>
              </w:rPr>
              <w:t xml:space="preserve"> Assessment Program </w:t>
            </w:r>
          </w:p>
        </w:tc>
      </w:tr>
      <w:tr w:rsidR="00056603" w:rsidRPr="00056603" w14:paraId="0CDDE84C" w14:textId="77777777" w:rsidTr="00526F08">
        <w:tc>
          <w:tcPr>
            <w:tcW w:w="2430" w:type="dxa"/>
          </w:tcPr>
          <w:p w14:paraId="3AAC4EE9" w14:textId="77777777" w:rsidR="00056603" w:rsidRPr="00056603" w:rsidRDefault="00056603" w:rsidP="00056603">
            <w:pPr>
              <w:rPr>
                <w:lang w:val="en"/>
              </w:rPr>
            </w:pPr>
          </w:p>
        </w:tc>
        <w:tc>
          <w:tcPr>
            <w:tcW w:w="7640" w:type="dxa"/>
          </w:tcPr>
          <w:p w14:paraId="7F5C23FF" w14:textId="77777777" w:rsidR="00056603" w:rsidRPr="00056603" w:rsidRDefault="00056603" w:rsidP="00056603"/>
        </w:tc>
      </w:tr>
      <w:tr w:rsidR="00056603" w:rsidRPr="00056603" w14:paraId="01CF9493" w14:textId="77777777" w:rsidTr="00526F08">
        <w:tc>
          <w:tcPr>
            <w:tcW w:w="2430" w:type="dxa"/>
          </w:tcPr>
          <w:p w14:paraId="68196F68" w14:textId="77777777" w:rsidR="00056603" w:rsidRPr="00056603" w:rsidRDefault="00056603" w:rsidP="00056603">
            <w:r w:rsidRPr="00056603">
              <w:t>GHG</w:t>
            </w:r>
          </w:p>
        </w:tc>
        <w:tc>
          <w:tcPr>
            <w:tcW w:w="7640" w:type="dxa"/>
          </w:tcPr>
          <w:p w14:paraId="32D3C8EA" w14:textId="77777777" w:rsidR="00056603" w:rsidRPr="00056603" w:rsidRDefault="00056603" w:rsidP="00056603">
            <w:r w:rsidRPr="00056603">
              <w:t xml:space="preserve">greenhouse gas </w:t>
            </w:r>
          </w:p>
        </w:tc>
      </w:tr>
      <w:tr w:rsidR="00056603" w:rsidRPr="00056603" w14:paraId="19AE8958" w14:textId="77777777" w:rsidTr="00526F08">
        <w:tc>
          <w:tcPr>
            <w:tcW w:w="2430" w:type="dxa"/>
          </w:tcPr>
          <w:p w14:paraId="0EBF13B0" w14:textId="77777777" w:rsidR="00056603" w:rsidRPr="00056603" w:rsidRDefault="00056603" w:rsidP="00056603"/>
        </w:tc>
        <w:tc>
          <w:tcPr>
            <w:tcW w:w="7640" w:type="dxa"/>
          </w:tcPr>
          <w:p w14:paraId="53630B1F" w14:textId="77777777" w:rsidR="00056603" w:rsidRPr="00056603" w:rsidRDefault="00056603" w:rsidP="00056603"/>
        </w:tc>
      </w:tr>
      <w:tr w:rsidR="00056603" w:rsidRPr="00056603" w14:paraId="0AAAED82" w14:textId="77777777" w:rsidTr="00526F08">
        <w:tc>
          <w:tcPr>
            <w:tcW w:w="2430" w:type="dxa"/>
          </w:tcPr>
          <w:p w14:paraId="13837D88" w14:textId="77777777" w:rsidR="00056603" w:rsidRPr="00056603" w:rsidRDefault="00056603" w:rsidP="00056603">
            <w:r w:rsidRPr="00056603">
              <w:t>HAP</w:t>
            </w:r>
          </w:p>
        </w:tc>
        <w:tc>
          <w:tcPr>
            <w:tcW w:w="7640" w:type="dxa"/>
          </w:tcPr>
          <w:p w14:paraId="367391BE" w14:textId="77777777" w:rsidR="00056603" w:rsidRPr="00056603" w:rsidRDefault="00056603" w:rsidP="00056603">
            <w:r w:rsidRPr="00056603">
              <w:t xml:space="preserve">hazardous air pollutant </w:t>
            </w:r>
          </w:p>
        </w:tc>
      </w:tr>
      <w:tr w:rsidR="00056603" w:rsidRPr="00056603" w14:paraId="3A87213D" w14:textId="77777777" w:rsidTr="00526F08">
        <w:tc>
          <w:tcPr>
            <w:tcW w:w="2430" w:type="dxa"/>
          </w:tcPr>
          <w:p w14:paraId="5A6652A4" w14:textId="77777777" w:rsidR="00056603" w:rsidRPr="00056603" w:rsidRDefault="00056603" w:rsidP="00056603">
            <w:r w:rsidRPr="00056603">
              <w:t>HCD</w:t>
            </w:r>
          </w:p>
        </w:tc>
        <w:tc>
          <w:tcPr>
            <w:tcW w:w="7640" w:type="dxa"/>
          </w:tcPr>
          <w:p w14:paraId="227D432F" w14:textId="77777777" w:rsidR="00056603" w:rsidRPr="00056603" w:rsidRDefault="00056603" w:rsidP="00056603">
            <w:r w:rsidRPr="00056603">
              <w:t xml:space="preserve">California Department of Housing and Community Development </w:t>
            </w:r>
          </w:p>
        </w:tc>
      </w:tr>
      <w:tr w:rsidR="00056603" w:rsidRPr="00056603" w14:paraId="655EAF0F" w14:textId="77777777" w:rsidTr="00526F08">
        <w:tc>
          <w:tcPr>
            <w:tcW w:w="2430" w:type="dxa"/>
          </w:tcPr>
          <w:p w14:paraId="6D12FFB8" w14:textId="77777777" w:rsidR="00056603" w:rsidRPr="00056603" w:rsidRDefault="00056603" w:rsidP="00056603">
            <w:r w:rsidRPr="00056603">
              <w:t>HCP</w:t>
            </w:r>
          </w:p>
        </w:tc>
        <w:tc>
          <w:tcPr>
            <w:tcW w:w="7640" w:type="dxa"/>
          </w:tcPr>
          <w:p w14:paraId="0CE91887" w14:textId="77777777" w:rsidR="00056603" w:rsidRPr="00056603" w:rsidRDefault="00056603" w:rsidP="00056603">
            <w:r w:rsidRPr="00056603">
              <w:t xml:space="preserve">Habitat conservation plan </w:t>
            </w:r>
          </w:p>
        </w:tc>
      </w:tr>
      <w:tr w:rsidR="00056603" w:rsidRPr="00056603" w14:paraId="36B91B64" w14:textId="77777777" w:rsidTr="00526F08">
        <w:tc>
          <w:tcPr>
            <w:tcW w:w="2430" w:type="dxa"/>
          </w:tcPr>
          <w:p w14:paraId="7C6EBF3E" w14:textId="77777777" w:rsidR="00056603" w:rsidRPr="00056603" w:rsidRDefault="00056603" w:rsidP="00056603">
            <w:r w:rsidRPr="00056603">
              <w:t>HSC</w:t>
            </w:r>
          </w:p>
        </w:tc>
        <w:tc>
          <w:tcPr>
            <w:tcW w:w="7640" w:type="dxa"/>
          </w:tcPr>
          <w:p w14:paraId="3FABA3D6" w14:textId="77777777" w:rsidR="00056603" w:rsidRPr="00056603" w:rsidRDefault="00056603" w:rsidP="00056603">
            <w:r w:rsidRPr="00056603">
              <w:t xml:space="preserve">Health and Safety Code </w:t>
            </w:r>
          </w:p>
        </w:tc>
      </w:tr>
      <w:tr w:rsidR="00056603" w:rsidRPr="00056603" w14:paraId="4B003D1F" w14:textId="77777777" w:rsidTr="00526F08">
        <w:tc>
          <w:tcPr>
            <w:tcW w:w="2430" w:type="dxa"/>
          </w:tcPr>
          <w:p w14:paraId="765C8C37" w14:textId="77777777" w:rsidR="00056603" w:rsidRPr="00056603" w:rsidRDefault="00056603" w:rsidP="00056603">
            <w:r w:rsidRPr="00056603">
              <w:t>HWCA</w:t>
            </w:r>
          </w:p>
        </w:tc>
        <w:tc>
          <w:tcPr>
            <w:tcW w:w="7640" w:type="dxa"/>
          </w:tcPr>
          <w:p w14:paraId="577BFF5B" w14:textId="77777777" w:rsidR="00056603" w:rsidRPr="00056603" w:rsidRDefault="00056603" w:rsidP="00056603">
            <w:r w:rsidRPr="00056603">
              <w:t xml:space="preserve">California Hazardous Waste Control Act </w:t>
            </w:r>
          </w:p>
        </w:tc>
      </w:tr>
      <w:tr w:rsidR="00056603" w:rsidRPr="00056603" w14:paraId="7EEDBA2B" w14:textId="77777777" w:rsidTr="00526F08">
        <w:tc>
          <w:tcPr>
            <w:tcW w:w="2430" w:type="dxa"/>
          </w:tcPr>
          <w:p w14:paraId="633599CA" w14:textId="77777777" w:rsidR="00056603" w:rsidRPr="00056603" w:rsidRDefault="00056603" w:rsidP="00056603">
            <w:pPr>
              <w:rPr>
                <w:spacing w:val="-2"/>
              </w:rPr>
            </w:pPr>
            <w:r w:rsidRPr="00056603">
              <w:rPr>
                <w:spacing w:val="-2"/>
              </w:rPr>
              <w:t>Hz</w:t>
            </w:r>
          </w:p>
        </w:tc>
        <w:tc>
          <w:tcPr>
            <w:tcW w:w="7640" w:type="dxa"/>
          </w:tcPr>
          <w:p w14:paraId="1A59B7D2" w14:textId="77777777" w:rsidR="00056603" w:rsidRPr="00056603" w:rsidRDefault="00056603" w:rsidP="00056603">
            <w:pPr>
              <w:rPr>
                <w:spacing w:val="-2"/>
              </w:rPr>
            </w:pPr>
            <w:r w:rsidRPr="00056603">
              <w:rPr>
                <w:spacing w:val="-2"/>
              </w:rPr>
              <w:t xml:space="preserve">hertz </w:t>
            </w:r>
          </w:p>
        </w:tc>
      </w:tr>
      <w:tr w:rsidR="008E2692" w:rsidRPr="00056603" w14:paraId="7B1158B1" w14:textId="77777777" w:rsidTr="00526F08">
        <w:tc>
          <w:tcPr>
            <w:tcW w:w="2430" w:type="dxa"/>
          </w:tcPr>
          <w:p w14:paraId="22BD323E" w14:textId="77777777" w:rsidR="008E2692" w:rsidRPr="00056603" w:rsidRDefault="008E2692" w:rsidP="00056603">
            <w:pPr>
              <w:rPr>
                <w:spacing w:val="-2"/>
              </w:rPr>
            </w:pPr>
          </w:p>
        </w:tc>
        <w:tc>
          <w:tcPr>
            <w:tcW w:w="7640" w:type="dxa"/>
          </w:tcPr>
          <w:p w14:paraId="4F3D3B1B" w14:textId="77777777" w:rsidR="008E2692" w:rsidRPr="00056603" w:rsidRDefault="008E2692" w:rsidP="00056603">
            <w:pPr>
              <w:rPr>
                <w:spacing w:val="-2"/>
              </w:rPr>
            </w:pPr>
          </w:p>
        </w:tc>
      </w:tr>
      <w:tr w:rsidR="00056603" w:rsidRPr="00056603" w14:paraId="74DEA1D0" w14:textId="77777777" w:rsidTr="00526F08">
        <w:tc>
          <w:tcPr>
            <w:tcW w:w="2430" w:type="dxa"/>
          </w:tcPr>
          <w:p w14:paraId="010BFD62" w14:textId="77777777" w:rsidR="00056603" w:rsidRPr="00056603" w:rsidRDefault="00056603" w:rsidP="00056603">
            <w:r w:rsidRPr="00056603">
              <w:t>IAP</w:t>
            </w:r>
          </w:p>
        </w:tc>
        <w:tc>
          <w:tcPr>
            <w:tcW w:w="7640" w:type="dxa"/>
          </w:tcPr>
          <w:p w14:paraId="44045285" w14:textId="77777777" w:rsidR="00056603" w:rsidRPr="00056603" w:rsidRDefault="00056603" w:rsidP="00056603">
            <w:r w:rsidRPr="00056603">
              <w:t xml:space="preserve">Incident Action Plan </w:t>
            </w:r>
          </w:p>
        </w:tc>
      </w:tr>
      <w:tr w:rsidR="00056603" w:rsidRPr="00056603" w14:paraId="71101A07" w14:textId="77777777" w:rsidTr="00526F08">
        <w:tc>
          <w:tcPr>
            <w:tcW w:w="2430" w:type="dxa"/>
          </w:tcPr>
          <w:p w14:paraId="1BF2AAA4" w14:textId="77777777" w:rsidR="00056603" w:rsidRPr="00056603" w:rsidRDefault="00056603" w:rsidP="00056603">
            <w:r w:rsidRPr="00056603">
              <w:t>IEPR</w:t>
            </w:r>
          </w:p>
        </w:tc>
        <w:tc>
          <w:tcPr>
            <w:tcW w:w="7640" w:type="dxa"/>
          </w:tcPr>
          <w:p w14:paraId="478915A4" w14:textId="77777777" w:rsidR="00056603" w:rsidRPr="00056603" w:rsidRDefault="00056603" w:rsidP="00056603">
            <w:r w:rsidRPr="00056603">
              <w:t xml:space="preserve">Integrated Energy Policy Report </w:t>
            </w:r>
          </w:p>
        </w:tc>
      </w:tr>
      <w:tr w:rsidR="00056603" w:rsidRPr="00056603" w14:paraId="7C298AFC" w14:textId="77777777" w:rsidTr="00526F08">
        <w:tc>
          <w:tcPr>
            <w:tcW w:w="2430" w:type="dxa"/>
          </w:tcPr>
          <w:p w14:paraId="11C37C80" w14:textId="77777777" w:rsidR="00056603" w:rsidRPr="00056603" w:rsidRDefault="00056603" w:rsidP="00056603">
            <w:r w:rsidRPr="00056603">
              <w:t>INRMP</w:t>
            </w:r>
          </w:p>
        </w:tc>
        <w:tc>
          <w:tcPr>
            <w:tcW w:w="7640" w:type="dxa"/>
          </w:tcPr>
          <w:p w14:paraId="138BFB04" w14:textId="77777777" w:rsidR="00056603" w:rsidRPr="00056603" w:rsidRDefault="00056603" w:rsidP="00056603">
            <w:r w:rsidRPr="00056603">
              <w:t xml:space="preserve">El Dorado County Integrated Natural Resources Management Plan </w:t>
            </w:r>
          </w:p>
        </w:tc>
      </w:tr>
      <w:tr w:rsidR="00056603" w:rsidRPr="00056603" w14:paraId="0FE66FE1" w14:textId="77777777" w:rsidTr="00526F08">
        <w:tc>
          <w:tcPr>
            <w:tcW w:w="2430" w:type="dxa"/>
          </w:tcPr>
          <w:p w14:paraId="60C5F123" w14:textId="77777777" w:rsidR="00056603" w:rsidRPr="00056603" w:rsidRDefault="00056603" w:rsidP="00056603">
            <w:pPr>
              <w:rPr>
                <w:spacing w:val="-1"/>
              </w:rPr>
            </w:pPr>
            <w:r w:rsidRPr="00056603">
              <w:rPr>
                <w:spacing w:val="-1"/>
              </w:rPr>
              <w:t>IPCC</w:t>
            </w:r>
          </w:p>
        </w:tc>
        <w:tc>
          <w:tcPr>
            <w:tcW w:w="7640" w:type="dxa"/>
          </w:tcPr>
          <w:p w14:paraId="24C0B4D7" w14:textId="77777777" w:rsidR="00056603" w:rsidRPr="00056603" w:rsidRDefault="00056603" w:rsidP="00056603">
            <w:pPr>
              <w:rPr>
                <w:spacing w:val="-1"/>
              </w:rPr>
            </w:pPr>
            <w:r w:rsidRPr="00056603">
              <w:rPr>
                <w:spacing w:val="-1"/>
              </w:rPr>
              <w:t xml:space="preserve">Intergovernmental Panel on Climate Change </w:t>
            </w:r>
          </w:p>
        </w:tc>
      </w:tr>
      <w:tr w:rsidR="008E2692" w:rsidRPr="00056603" w14:paraId="7AF757A1" w14:textId="77777777" w:rsidTr="00526F08">
        <w:tc>
          <w:tcPr>
            <w:tcW w:w="2430" w:type="dxa"/>
          </w:tcPr>
          <w:p w14:paraId="06907DCC" w14:textId="77777777" w:rsidR="008E2692" w:rsidRPr="00056603" w:rsidRDefault="008E2692" w:rsidP="00056603">
            <w:pPr>
              <w:rPr>
                <w:spacing w:val="-1"/>
              </w:rPr>
            </w:pPr>
          </w:p>
        </w:tc>
        <w:tc>
          <w:tcPr>
            <w:tcW w:w="7640" w:type="dxa"/>
          </w:tcPr>
          <w:p w14:paraId="7036A225" w14:textId="77777777" w:rsidR="008E2692" w:rsidRPr="00056603" w:rsidRDefault="008E2692" w:rsidP="00056603">
            <w:pPr>
              <w:rPr>
                <w:spacing w:val="-1"/>
              </w:rPr>
            </w:pPr>
          </w:p>
        </w:tc>
      </w:tr>
      <w:tr w:rsidR="00056603" w:rsidRPr="00056603" w14:paraId="352338E7" w14:textId="77777777" w:rsidTr="00526F08">
        <w:tc>
          <w:tcPr>
            <w:tcW w:w="2430" w:type="dxa"/>
          </w:tcPr>
          <w:p w14:paraId="165EC110" w14:textId="77777777" w:rsidR="00056603" w:rsidRPr="00056603" w:rsidRDefault="00056603" w:rsidP="00056603">
            <w:pPr>
              <w:rPr>
                <w:spacing w:val="-2"/>
              </w:rPr>
            </w:pPr>
            <w:r w:rsidRPr="00056603">
              <w:rPr>
                <w:spacing w:val="-2"/>
              </w:rPr>
              <w:t>kHz</w:t>
            </w:r>
          </w:p>
        </w:tc>
        <w:tc>
          <w:tcPr>
            <w:tcW w:w="7640" w:type="dxa"/>
          </w:tcPr>
          <w:p w14:paraId="4C2150BD" w14:textId="77777777" w:rsidR="00056603" w:rsidRPr="00056603" w:rsidRDefault="00056603" w:rsidP="00056603">
            <w:pPr>
              <w:rPr>
                <w:spacing w:val="-2"/>
              </w:rPr>
            </w:pPr>
            <w:r w:rsidRPr="00056603">
              <w:rPr>
                <w:spacing w:val="-2"/>
              </w:rPr>
              <w:t xml:space="preserve">kilohertz </w:t>
            </w:r>
          </w:p>
        </w:tc>
      </w:tr>
      <w:tr w:rsidR="008E2692" w:rsidRPr="00056603" w14:paraId="6D101558" w14:textId="77777777" w:rsidTr="00526F08">
        <w:tc>
          <w:tcPr>
            <w:tcW w:w="2430" w:type="dxa"/>
          </w:tcPr>
          <w:p w14:paraId="1EAE69DA" w14:textId="77777777" w:rsidR="008E2692" w:rsidRPr="00056603" w:rsidRDefault="008E2692" w:rsidP="00056603">
            <w:pPr>
              <w:rPr>
                <w:spacing w:val="-2"/>
              </w:rPr>
            </w:pPr>
          </w:p>
        </w:tc>
        <w:tc>
          <w:tcPr>
            <w:tcW w:w="7640" w:type="dxa"/>
          </w:tcPr>
          <w:p w14:paraId="241FA52B" w14:textId="77777777" w:rsidR="008E2692" w:rsidRPr="00056603" w:rsidRDefault="008E2692" w:rsidP="00056603">
            <w:pPr>
              <w:rPr>
                <w:spacing w:val="-2"/>
              </w:rPr>
            </w:pPr>
          </w:p>
        </w:tc>
      </w:tr>
      <w:tr w:rsidR="00056603" w:rsidRPr="00056603" w14:paraId="2652605F" w14:textId="77777777" w:rsidTr="00526F08">
        <w:tc>
          <w:tcPr>
            <w:tcW w:w="2430" w:type="dxa"/>
          </w:tcPr>
          <w:p w14:paraId="234AD262" w14:textId="77777777" w:rsidR="00056603" w:rsidRPr="00056603" w:rsidRDefault="00056603" w:rsidP="00056603">
            <w:r w:rsidRPr="00056603">
              <w:t>LADWP</w:t>
            </w:r>
          </w:p>
        </w:tc>
        <w:tc>
          <w:tcPr>
            <w:tcW w:w="7640" w:type="dxa"/>
          </w:tcPr>
          <w:p w14:paraId="0875B2A0" w14:textId="77777777" w:rsidR="00056603" w:rsidRPr="00056603" w:rsidRDefault="00056603" w:rsidP="00056603">
            <w:r w:rsidRPr="00056603">
              <w:t xml:space="preserve">City of Los Angeles Department of Water and Power </w:t>
            </w:r>
          </w:p>
        </w:tc>
      </w:tr>
      <w:tr w:rsidR="00056603" w:rsidRPr="00056603" w14:paraId="5807E955" w14:textId="77777777" w:rsidTr="00526F08">
        <w:tc>
          <w:tcPr>
            <w:tcW w:w="2430" w:type="dxa"/>
          </w:tcPr>
          <w:p w14:paraId="4147D17C" w14:textId="77777777" w:rsidR="00056603" w:rsidRPr="00056603" w:rsidRDefault="00056603" w:rsidP="00056603">
            <w:r w:rsidRPr="00056603">
              <w:t>LCFS</w:t>
            </w:r>
          </w:p>
        </w:tc>
        <w:tc>
          <w:tcPr>
            <w:tcW w:w="7640" w:type="dxa"/>
          </w:tcPr>
          <w:p w14:paraId="7B3C6BFE" w14:textId="77777777" w:rsidR="00056603" w:rsidRPr="00056603" w:rsidRDefault="00056603" w:rsidP="00056603">
            <w:r w:rsidRPr="00056603">
              <w:t xml:space="preserve">Low Carbon Fuel Standard </w:t>
            </w:r>
          </w:p>
        </w:tc>
      </w:tr>
      <w:tr w:rsidR="00056603" w:rsidRPr="00056603" w14:paraId="3ACEF23F" w14:textId="77777777" w:rsidTr="00526F08">
        <w:tc>
          <w:tcPr>
            <w:tcW w:w="2430" w:type="dxa"/>
          </w:tcPr>
          <w:p w14:paraId="428F37AC" w14:textId="77777777" w:rsidR="00056603" w:rsidRPr="00056603" w:rsidRDefault="00056603" w:rsidP="00056603">
            <w:r w:rsidRPr="00056603">
              <w:t>LCP</w:t>
            </w:r>
          </w:p>
        </w:tc>
        <w:tc>
          <w:tcPr>
            <w:tcW w:w="7640" w:type="dxa"/>
          </w:tcPr>
          <w:p w14:paraId="0B579A81" w14:textId="77777777" w:rsidR="00056603" w:rsidRPr="00056603" w:rsidRDefault="00056603" w:rsidP="00056603">
            <w:r w:rsidRPr="00056603">
              <w:t xml:space="preserve">Local Coastal Program </w:t>
            </w:r>
          </w:p>
        </w:tc>
      </w:tr>
      <w:tr w:rsidR="00056603" w:rsidRPr="00056603" w14:paraId="354F4167" w14:textId="77777777" w:rsidTr="00526F08">
        <w:tc>
          <w:tcPr>
            <w:tcW w:w="2430" w:type="dxa"/>
          </w:tcPr>
          <w:p w14:paraId="30303B3F" w14:textId="77777777" w:rsidR="00056603" w:rsidRPr="00056603" w:rsidRDefault="00056603" w:rsidP="00056603">
            <w:pPr>
              <w:rPr>
                <w:bCs/>
              </w:rPr>
            </w:pPr>
            <w:proofErr w:type="spellStart"/>
            <w:r w:rsidRPr="00056603">
              <w:t>L</w:t>
            </w:r>
            <w:r w:rsidRPr="00056603">
              <w:rPr>
                <w:vertAlign w:val="subscript"/>
              </w:rPr>
              <w:t>eq</w:t>
            </w:r>
            <w:proofErr w:type="spellEnd"/>
          </w:p>
        </w:tc>
        <w:tc>
          <w:tcPr>
            <w:tcW w:w="7640" w:type="dxa"/>
          </w:tcPr>
          <w:p w14:paraId="455DA9FE" w14:textId="77777777" w:rsidR="00056603" w:rsidRPr="00056603" w:rsidRDefault="00056603" w:rsidP="00056603">
            <w:pPr>
              <w:rPr>
                <w:bCs/>
              </w:rPr>
            </w:pPr>
            <w:r w:rsidRPr="00056603">
              <w:rPr>
                <w:bCs/>
              </w:rPr>
              <w:t xml:space="preserve">Equivalent Continuous Sound Level </w:t>
            </w:r>
          </w:p>
        </w:tc>
      </w:tr>
      <w:tr w:rsidR="00056603" w:rsidRPr="00056603" w14:paraId="0BE21A10" w14:textId="77777777" w:rsidTr="00526F08">
        <w:tc>
          <w:tcPr>
            <w:tcW w:w="2430" w:type="dxa"/>
          </w:tcPr>
          <w:p w14:paraId="3C8CD4E0" w14:textId="77777777" w:rsidR="00056603" w:rsidRPr="00056603" w:rsidRDefault="00056603" w:rsidP="00056603">
            <w:pPr>
              <w:rPr>
                <w:bCs/>
              </w:rPr>
            </w:pPr>
            <w:proofErr w:type="spellStart"/>
            <w:r w:rsidRPr="00056603">
              <w:t>L</w:t>
            </w:r>
            <w:r w:rsidRPr="00056603">
              <w:rPr>
                <w:vertAlign w:val="subscript"/>
              </w:rPr>
              <w:t>max</w:t>
            </w:r>
            <w:proofErr w:type="spellEnd"/>
          </w:p>
        </w:tc>
        <w:tc>
          <w:tcPr>
            <w:tcW w:w="7640" w:type="dxa"/>
          </w:tcPr>
          <w:p w14:paraId="01CF61A8" w14:textId="77777777" w:rsidR="00056603" w:rsidRPr="00056603" w:rsidRDefault="00056603" w:rsidP="00056603">
            <w:pPr>
              <w:rPr>
                <w:bCs/>
              </w:rPr>
            </w:pPr>
            <w:r w:rsidRPr="00056603">
              <w:rPr>
                <w:bCs/>
              </w:rPr>
              <w:t xml:space="preserve">Maximum Sound Level </w:t>
            </w:r>
          </w:p>
        </w:tc>
      </w:tr>
      <w:tr w:rsidR="00056603" w:rsidRPr="00056603" w14:paraId="0E871240" w14:textId="77777777" w:rsidTr="00526F08">
        <w:tc>
          <w:tcPr>
            <w:tcW w:w="2430" w:type="dxa"/>
          </w:tcPr>
          <w:p w14:paraId="7C0E9BD9" w14:textId="77777777" w:rsidR="00056603" w:rsidRPr="00056603" w:rsidRDefault="00056603" w:rsidP="00056603">
            <w:pPr>
              <w:rPr>
                <w:lang w:val="en"/>
              </w:rPr>
            </w:pPr>
            <w:r w:rsidRPr="00056603">
              <w:rPr>
                <w:lang w:val="en"/>
              </w:rPr>
              <w:t>LMP</w:t>
            </w:r>
          </w:p>
        </w:tc>
        <w:tc>
          <w:tcPr>
            <w:tcW w:w="7640" w:type="dxa"/>
          </w:tcPr>
          <w:p w14:paraId="577DC1F7" w14:textId="77777777" w:rsidR="00056603" w:rsidRPr="00056603" w:rsidRDefault="00056603" w:rsidP="00056603">
            <w:pPr>
              <w:rPr>
                <w:lang w:val="en"/>
              </w:rPr>
            </w:pPr>
            <w:r w:rsidRPr="00056603">
              <w:rPr>
                <w:lang w:val="en"/>
              </w:rPr>
              <w:t xml:space="preserve">Land Management Plan </w:t>
            </w:r>
          </w:p>
        </w:tc>
      </w:tr>
      <w:tr w:rsidR="00056603" w:rsidRPr="00056603" w14:paraId="031B309B" w14:textId="77777777" w:rsidTr="00526F08">
        <w:tc>
          <w:tcPr>
            <w:tcW w:w="2430" w:type="dxa"/>
          </w:tcPr>
          <w:p w14:paraId="6ED3DBD7" w14:textId="77777777" w:rsidR="00056603" w:rsidRPr="00056603" w:rsidRDefault="00056603" w:rsidP="00056603">
            <w:r w:rsidRPr="00056603">
              <w:t>LOS</w:t>
            </w:r>
          </w:p>
        </w:tc>
        <w:tc>
          <w:tcPr>
            <w:tcW w:w="7640" w:type="dxa"/>
          </w:tcPr>
          <w:p w14:paraId="50A5C8F5" w14:textId="77777777" w:rsidR="00056603" w:rsidRPr="00056603" w:rsidRDefault="00056603" w:rsidP="00056603">
            <w:r w:rsidRPr="00056603">
              <w:t xml:space="preserve">level of service </w:t>
            </w:r>
          </w:p>
        </w:tc>
      </w:tr>
      <w:tr w:rsidR="00056603" w:rsidRPr="00056603" w14:paraId="395BB885" w14:textId="77777777" w:rsidTr="00526F08">
        <w:tc>
          <w:tcPr>
            <w:tcW w:w="2430" w:type="dxa"/>
          </w:tcPr>
          <w:p w14:paraId="4524565E" w14:textId="77777777" w:rsidR="00056603" w:rsidRPr="00056603" w:rsidRDefault="00056603" w:rsidP="00056603">
            <w:r w:rsidRPr="00056603">
              <w:t>LRA</w:t>
            </w:r>
          </w:p>
        </w:tc>
        <w:tc>
          <w:tcPr>
            <w:tcW w:w="7640" w:type="dxa"/>
          </w:tcPr>
          <w:p w14:paraId="1E122680" w14:textId="77777777" w:rsidR="00056603" w:rsidRPr="00056603" w:rsidRDefault="00056603" w:rsidP="00056603">
            <w:r w:rsidRPr="00056603">
              <w:t xml:space="preserve">Local Responsibility Area </w:t>
            </w:r>
          </w:p>
        </w:tc>
      </w:tr>
      <w:tr w:rsidR="008E2692" w:rsidRPr="00056603" w14:paraId="2F7A4017" w14:textId="77777777" w:rsidTr="00526F08">
        <w:tc>
          <w:tcPr>
            <w:tcW w:w="2430" w:type="dxa"/>
          </w:tcPr>
          <w:p w14:paraId="4A61100F" w14:textId="77777777" w:rsidR="008E2692" w:rsidRPr="00056603" w:rsidRDefault="008E2692" w:rsidP="00056603"/>
        </w:tc>
        <w:tc>
          <w:tcPr>
            <w:tcW w:w="7640" w:type="dxa"/>
          </w:tcPr>
          <w:p w14:paraId="08B1FE6D" w14:textId="77777777" w:rsidR="008E2692" w:rsidRPr="00056603" w:rsidRDefault="008E2692" w:rsidP="00056603"/>
        </w:tc>
      </w:tr>
      <w:tr w:rsidR="00056603" w:rsidRPr="00056603" w14:paraId="517CB299" w14:textId="77777777" w:rsidTr="00526F08">
        <w:tc>
          <w:tcPr>
            <w:tcW w:w="2430" w:type="dxa"/>
          </w:tcPr>
          <w:p w14:paraId="0EC28CC1" w14:textId="77777777" w:rsidR="00056603" w:rsidRPr="00056603" w:rsidRDefault="00056603" w:rsidP="00056603">
            <w:r w:rsidRPr="00056603">
              <w:rPr>
                <w:rFonts w:eastAsia="Calibri" w:cs="Times New Roman"/>
              </w:rPr>
              <w:t>MBTA</w:t>
            </w:r>
          </w:p>
        </w:tc>
        <w:tc>
          <w:tcPr>
            <w:tcW w:w="7640" w:type="dxa"/>
          </w:tcPr>
          <w:p w14:paraId="589E71B3" w14:textId="77777777" w:rsidR="00056603" w:rsidRPr="00056603" w:rsidRDefault="00056603" w:rsidP="00056603">
            <w:r w:rsidRPr="00056603">
              <w:t xml:space="preserve">Migratory Bird Treaty Act </w:t>
            </w:r>
          </w:p>
        </w:tc>
      </w:tr>
      <w:tr w:rsidR="00056603" w:rsidRPr="00056603" w14:paraId="38E1E945" w14:textId="77777777" w:rsidTr="00526F08">
        <w:tc>
          <w:tcPr>
            <w:tcW w:w="2430" w:type="dxa"/>
          </w:tcPr>
          <w:p w14:paraId="37DC77DE" w14:textId="77777777" w:rsidR="00056603" w:rsidRPr="00056603" w:rsidRDefault="00056603" w:rsidP="00056603">
            <w:r w:rsidRPr="00056603">
              <w:t>MCL</w:t>
            </w:r>
          </w:p>
        </w:tc>
        <w:tc>
          <w:tcPr>
            <w:tcW w:w="7640" w:type="dxa"/>
          </w:tcPr>
          <w:p w14:paraId="1FEF42C9" w14:textId="77777777" w:rsidR="00056603" w:rsidRPr="00056603" w:rsidRDefault="00056603" w:rsidP="00056603">
            <w:r w:rsidRPr="00056603">
              <w:t xml:space="preserve">maximum contaminant level </w:t>
            </w:r>
          </w:p>
        </w:tc>
      </w:tr>
      <w:tr w:rsidR="00056603" w:rsidRPr="00056603" w14:paraId="4D7EBFF1" w14:textId="77777777" w:rsidTr="00526F08">
        <w:tc>
          <w:tcPr>
            <w:tcW w:w="2430" w:type="dxa"/>
          </w:tcPr>
          <w:p w14:paraId="4DBEC426" w14:textId="77777777" w:rsidR="00056603" w:rsidRPr="00056603" w:rsidRDefault="00056603" w:rsidP="00056603">
            <w:pPr>
              <w:rPr>
                <w:i/>
              </w:rPr>
            </w:pPr>
            <w:r w:rsidRPr="00056603">
              <w:t>MCV</w:t>
            </w:r>
          </w:p>
        </w:tc>
        <w:tc>
          <w:tcPr>
            <w:tcW w:w="7640" w:type="dxa"/>
          </w:tcPr>
          <w:p w14:paraId="2A77B59B" w14:textId="77777777" w:rsidR="00056603" w:rsidRPr="00056603" w:rsidRDefault="00056603" w:rsidP="00056603">
            <w:r w:rsidRPr="00056603">
              <w:rPr>
                <w:i/>
              </w:rPr>
              <w:t>Manual of California Vegetation</w:t>
            </w:r>
            <w:r w:rsidRPr="00056603">
              <w:t xml:space="preserve"> </w:t>
            </w:r>
          </w:p>
        </w:tc>
      </w:tr>
      <w:tr w:rsidR="00056603" w:rsidRPr="00056603" w14:paraId="41226BF6" w14:textId="77777777" w:rsidTr="00526F08">
        <w:tc>
          <w:tcPr>
            <w:tcW w:w="2430" w:type="dxa"/>
          </w:tcPr>
          <w:p w14:paraId="12966914" w14:textId="77777777" w:rsidR="00056603" w:rsidRPr="00056603" w:rsidRDefault="00056603" w:rsidP="00056603">
            <w:r w:rsidRPr="00056603">
              <w:lastRenderedPageBreak/>
              <w:t>MLD</w:t>
            </w:r>
          </w:p>
        </w:tc>
        <w:tc>
          <w:tcPr>
            <w:tcW w:w="7640" w:type="dxa"/>
          </w:tcPr>
          <w:p w14:paraId="2F49E6A7" w14:textId="77777777" w:rsidR="00056603" w:rsidRPr="00056603" w:rsidRDefault="00056603" w:rsidP="00056603">
            <w:r w:rsidRPr="00056603">
              <w:t xml:space="preserve">Most Likely Descendant </w:t>
            </w:r>
          </w:p>
        </w:tc>
      </w:tr>
      <w:tr w:rsidR="00056603" w:rsidRPr="00056603" w14:paraId="3F324D3F" w14:textId="77777777" w:rsidTr="00526F08">
        <w:tc>
          <w:tcPr>
            <w:tcW w:w="2430" w:type="dxa"/>
          </w:tcPr>
          <w:p w14:paraId="6094874B" w14:textId="77777777" w:rsidR="00056603" w:rsidRPr="00056603" w:rsidRDefault="00056603" w:rsidP="00056603">
            <w:pPr>
              <w:rPr>
                <w:rFonts w:eastAsia="Calibri" w:cs="Times New Roman"/>
              </w:rPr>
            </w:pPr>
            <w:r w:rsidRPr="00056603">
              <w:rPr>
                <w:rFonts w:eastAsia="Calibri" w:cs="Times New Roman"/>
              </w:rPr>
              <w:t>MMPA</w:t>
            </w:r>
          </w:p>
        </w:tc>
        <w:tc>
          <w:tcPr>
            <w:tcW w:w="7640" w:type="dxa"/>
          </w:tcPr>
          <w:p w14:paraId="3D173AA9" w14:textId="77777777" w:rsidR="00056603" w:rsidRPr="00056603" w:rsidRDefault="00056603" w:rsidP="00056603">
            <w:pPr>
              <w:rPr>
                <w:rFonts w:eastAsia="Calibri" w:cs="Times New Roman"/>
              </w:rPr>
            </w:pPr>
            <w:r w:rsidRPr="00056603">
              <w:rPr>
                <w:rFonts w:eastAsia="Calibri" w:cs="Times New Roman"/>
              </w:rPr>
              <w:t xml:space="preserve">Marine Mammal Protection Act </w:t>
            </w:r>
          </w:p>
        </w:tc>
      </w:tr>
      <w:tr w:rsidR="00056603" w:rsidRPr="00056603" w14:paraId="2AC1EDB1" w14:textId="77777777" w:rsidTr="00526F08">
        <w:tc>
          <w:tcPr>
            <w:tcW w:w="2430" w:type="dxa"/>
          </w:tcPr>
          <w:p w14:paraId="07CA3A4A" w14:textId="77777777" w:rsidR="00056603" w:rsidRPr="00056603" w:rsidRDefault="00056603" w:rsidP="00056603">
            <w:r w:rsidRPr="00056603">
              <w:t>MMTCO</w:t>
            </w:r>
            <w:r w:rsidRPr="00056603">
              <w:rPr>
                <w:vertAlign w:val="subscript"/>
              </w:rPr>
              <w:t>2</w:t>
            </w:r>
            <w:r w:rsidRPr="00056603">
              <w:t>e</w:t>
            </w:r>
          </w:p>
        </w:tc>
        <w:tc>
          <w:tcPr>
            <w:tcW w:w="7640" w:type="dxa"/>
          </w:tcPr>
          <w:p w14:paraId="742AD889" w14:textId="77777777" w:rsidR="00056603" w:rsidRPr="00056603" w:rsidRDefault="00056603" w:rsidP="00056603">
            <w:r w:rsidRPr="00056603">
              <w:t xml:space="preserve">million metric tons of carbon dioxide equivalent </w:t>
            </w:r>
          </w:p>
        </w:tc>
      </w:tr>
      <w:tr w:rsidR="00056603" w:rsidRPr="00056603" w14:paraId="2BB6BC08" w14:textId="77777777" w:rsidTr="00526F08">
        <w:tc>
          <w:tcPr>
            <w:tcW w:w="2430" w:type="dxa"/>
          </w:tcPr>
          <w:p w14:paraId="6CC864C2" w14:textId="77777777" w:rsidR="00056603" w:rsidRPr="00056603" w:rsidRDefault="00056603" w:rsidP="00056603">
            <w:r w:rsidRPr="00056603">
              <w:t>mPa</w:t>
            </w:r>
          </w:p>
        </w:tc>
        <w:tc>
          <w:tcPr>
            <w:tcW w:w="7640" w:type="dxa"/>
          </w:tcPr>
          <w:p w14:paraId="5ECE4EED" w14:textId="77777777" w:rsidR="00056603" w:rsidRPr="00056603" w:rsidRDefault="00056603" w:rsidP="00056603">
            <w:r w:rsidRPr="00056603">
              <w:t xml:space="preserve">micro-Pascals </w:t>
            </w:r>
          </w:p>
        </w:tc>
      </w:tr>
      <w:tr w:rsidR="00056603" w:rsidRPr="00056603" w14:paraId="6054152F" w14:textId="77777777" w:rsidTr="00526F08">
        <w:tc>
          <w:tcPr>
            <w:tcW w:w="2430" w:type="dxa"/>
          </w:tcPr>
          <w:p w14:paraId="1C5841E5" w14:textId="77777777" w:rsidR="00056603" w:rsidRPr="00056603" w:rsidRDefault="00056603" w:rsidP="00056603">
            <w:r w:rsidRPr="00056603">
              <w:t>mpg</w:t>
            </w:r>
          </w:p>
        </w:tc>
        <w:tc>
          <w:tcPr>
            <w:tcW w:w="7640" w:type="dxa"/>
          </w:tcPr>
          <w:p w14:paraId="00E4B082" w14:textId="77777777" w:rsidR="00056603" w:rsidRPr="00056603" w:rsidRDefault="00056603" w:rsidP="00056603">
            <w:r w:rsidRPr="00056603">
              <w:t xml:space="preserve">miles per gallon </w:t>
            </w:r>
          </w:p>
        </w:tc>
      </w:tr>
      <w:tr w:rsidR="008E2692" w:rsidRPr="00056603" w14:paraId="13F54233" w14:textId="77777777" w:rsidTr="00526F08">
        <w:tc>
          <w:tcPr>
            <w:tcW w:w="2430" w:type="dxa"/>
          </w:tcPr>
          <w:p w14:paraId="4E61F67E" w14:textId="77777777" w:rsidR="008E2692" w:rsidRPr="00056603" w:rsidRDefault="008E2692" w:rsidP="00056603"/>
        </w:tc>
        <w:tc>
          <w:tcPr>
            <w:tcW w:w="7640" w:type="dxa"/>
          </w:tcPr>
          <w:p w14:paraId="1F3A2049" w14:textId="77777777" w:rsidR="008E2692" w:rsidRPr="00056603" w:rsidRDefault="008E2692" w:rsidP="00056603"/>
        </w:tc>
      </w:tr>
      <w:tr w:rsidR="00056603" w:rsidRPr="00056603" w14:paraId="0D067795" w14:textId="77777777" w:rsidTr="00526F08">
        <w:tc>
          <w:tcPr>
            <w:tcW w:w="2430" w:type="dxa"/>
          </w:tcPr>
          <w:p w14:paraId="14BDA17E" w14:textId="77777777" w:rsidR="00056603" w:rsidRPr="00056603" w:rsidRDefault="00056603" w:rsidP="00056603">
            <w:r w:rsidRPr="00056603">
              <w:t>NAAQS</w:t>
            </w:r>
          </w:p>
        </w:tc>
        <w:tc>
          <w:tcPr>
            <w:tcW w:w="7640" w:type="dxa"/>
          </w:tcPr>
          <w:p w14:paraId="49E90F8D" w14:textId="77777777" w:rsidR="00056603" w:rsidRPr="00056603" w:rsidRDefault="00056603" w:rsidP="00056603">
            <w:r w:rsidRPr="00056603">
              <w:t xml:space="preserve">national ambient air quality standards </w:t>
            </w:r>
          </w:p>
        </w:tc>
      </w:tr>
      <w:tr w:rsidR="00056603" w:rsidRPr="00056603" w14:paraId="3755ABAA" w14:textId="77777777" w:rsidTr="00526F08">
        <w:tc>
          <w:tcPr>
            <w:tcW w:w="2430" w:type="dxa"/>
          </w:tcPr>
          <w:p w14:paraId="4C263D0F" w14:textId="77777777" w:rsidR="00056603" w:rsidRPr="00056603" w:rsidRDefault="00056603" w:rsidP="00056603">
            <w:r w:rsidRPr="00056603">
              <w:t>NCCP</w:t>
            </w:r>
          </w:p>
        </w:tc>
        <w:tc>
          <w:tcPr>
            <w:tcW w:w="7640" w:type="dxa"/>
          </w:tcPr>
          <w:p w14:paraId="72014F8C" w14:textId="77777777" w:rsidR="00056603" w:rsidRPr="00056603" w:rsidRDefault="00056603" w:rsidP="00056603">
            <w:r w:rsidRPr="00056603">
              <w:t xml:space="preserve">natural community conservation plan </w:t>
            </w:r>
          </w:p>
        </w:tc>
      </w:tr>
      <w:tr w:rsidR="00056603" w:rsidRPr="00056603" w14:paraId="16C28578" w14:textId="77777777" w:rsidTr="00526F08">
        <w:tc>
          <w:tcPr>
            <w:tcW w:w="2430" w:type="dxa"/>
          </w:tcPr>
          <w:p w14:paraId="6CA771B2" w14:textId="77777777" w:rsidR="00056603" w:rsidRPr="00056603" w:rsidRDefault="00056603" w:rsidP="00056603">
            <w:r w:rsidRPr="00056603">
              <w:t>NCCPA</w:t>
            </w:r>
          </w:p>
        </w:tc>
        <w:tc>
          <w:tcPr>
            <w:tcW w:w="7640" w:type="dxa"/>
          </w:tcPr>
          <w:p w14:paraId="6EC1AACE" w14:textId="77777777" w:rsidR="00056603" w:rsidRPr="00056603" w:rsidRDefault="00056603" w:rsidP="00056603">
            <w:r w:rsidRPr="00056603">
              <w:t xml:space="preserve">California Natural Communities Conservation Planning Act </w:t>
            </w:r>
          </w:p>
        </w:tc>
      </w:tr>
      <w:tr w:rsidR="00056603" w:rsidRPr="00056603" w14:paraId="399B5012" w14:textId="77777777" w:rsidTr="00526F08">
        <w:tc>
          <w:tcPr>
            <w:tcW w:w="2430" w:type="dxa"/>
          </w:tcPr>
          <w:p w14:paraId="3F86FDF9" w14:textId="77777777" w:rsidR="00056603" w:rsidRPr="00056603" w:rsidRDefault="00056603" w:rsidP="00056603">
            <w:r w:rsidRPr="00056603">
              <w:t>NHPA</w:t>
            </w:r>
          </w:p>
        </w:tc>
        <w:tc>
          <w:tcPr>
            <w:tcW w:w="7640" w:type="dxa"/>
          </w:tcPr>
          <w:p w14:paraId="38CA07D5" w14:textId="77777777" w:rsidR="00056603" w:rsidRPr="00056603" w:rsidRDefault="00056603" w:rsidP="00056603">
            <w:r w:rsidRPr="00056603">
              <w:t xml:space="preserve">National Historic Preservation Act </w:t>
            </w:r>
          </w:p>
        </w:tc>
      </w:tr>
      <w:tr w:rsidR="00056603" w:rsidRPr="00056603" w14:paraId="0470EC4B" w14:textId="77777777" w:rsidTr="00526F08">
        <w:tc>
          <w:tcPr>
            <w:tcW w:w="2430" w:type="dxa"/>
          </w:tcPr>
          <w:p w14:paraId="165B8647" w14:textId="77777777" w:rsidR="00056603" w:rsidRPr="00056603" w:rsidRDefault="00056603" w:rsidP="00056603">
            <w:r w:rsidRPr="00056603">
              <w:t>NHTSA</w:t>
            </w:r>
          </w:p>
        </w:tc>
        <w:tc>
          <w:tcPr>
            <w:tcW w:w="7640" w:type="dxa"/>
          </w:tcPr>
          <w:p w14:paraId="503B0D10" w14:textId="77777777" w:rsidR="00056603" w:rsidRPr="00056603" w:rsidRDefault="00056603" w:rsidP="00056603">
            <w:r w:rsidRPr="00056603">
              <w:t xml:space="preserve">National Highway Traffic and Safety Administration </w:t>
            </w:r>
          </w:p>
        </w:tc>
      </w:tr>
      <w:tr w:rsidR="00056603" w:rsidRPr="00056603" w14:paraId="5419DD68" w14:textId="77777777" w:rsidTr="00526F08">
        <w:tc>
          <w:tcPr>
            <w:tcW w:w="2430" w:type="dxa"/>
          </w:tcPr>
          <w:p w14:paraId="7B25A5AD" w14:textId="77777777" w:rsidR="00056603" w:rsidRPr="00056603" w:rsidRDefault="00056603" w:rsidP="00056603">
            <w:r w:rsidRPr="00056603">
              <w:t>NO</w:t>
            </w:r>
            <w:r w:rsidRPr="00056603">
              <w:rPr>
                <w:vertAlign w:val="subscript"/>
              </w:rPr>
              <w:t>2</w:t>
            </w:r>
          </w:p>
        </w:tc>
        <w:tc>
          <w:tcPr>
            <w:tcW w:w="7640" w:type="dxa"/>
          </w:tcPr>
          <w:p w14:paraId="6E51D308" w14:textId="77777777" w:rsidR="00056603" w:rsidRPr="00056603" w:rsidRDefault="00056603" w:rsidP="00056603">
            <w:r w:rsidRPr="00056603">
              <w:t xml:space="preserve">nitrogen dioxide </w:t>
            </w:r>
          </w:p>
        </w:tc>
      </w:tr>
      <w:tr w:rsidR="00056603" w:rsidRPr="00056603" w14:paraId="418C911C" w14:textId="77777777" w:rsidTr="00526F08">
        <w:tc>
          <w:tcPr>
            <w:tcW w:w="2430" w:type="dxa"/>
          </w:tcPr>
          <w:p w14:paraId="7F4FB03A" w14:textId="77777777" w:rsidR="00056603" w:rsidRPr="00056603" w:rsidRDefault="00056603" w:rsidP="00056603">
            <w:r w:rsidRPr="00056603">
              <w:t>NOA</w:t>
            </w:r>
          </w:p>
        </w:tc>
        <w:tc>
          <w:tcPr>
            <w:tcW w:w="7640" w:type="dxa"/>
          </w:tcPr>
          <w:p w14:paraId="2F288BEB" w14:textId="77777777" w:rsidR="00056603" w:rsidRPr="00056603" w:rsidRDefault="00056603" w:rsidP="00056603">
            <w:r w:rsidRPr="00056603">
              <w:t xml:space="preserve">naturally-occurring asbestos </w:t>
            </w:r>
          </w:p>
        </w:tc>
      </w:tr>
      <w:tr w:rsidR="00056603" w:rsidRPr="00056603" w14:paraId="7AABFF16" w14:textId="77777777" w:rsidTr="00526F08">
        <w:tc>
          <w:tcPr>
            <w:tcW w:w="2430" w:type="dxa"/>
          </w:tcPr>
          <w:p w14:paraId="48A7B7BD" w14:textId="77777777" w:rsidR="00056603" w:rsidRPr="00056603" w:rsidRDefault="00056603" w:rsidP="00056603">
            <w:r w:rsidRPr="00056603">
              <w:t>NOAA</w:t>
            </w:r>
          </w:p>
        </w:tc>
        <w:tc>
          <w:tcPr>
            <w:tcW w:w="7640" w:type="dxa"/>
          </w:tcPr>
          <w:p w14:paraId="65409BF5" w14:textId="77777777" w:rsidR="00056603" w:rsidRPr="00056603" w:rsidRDefault="00056603" w:rsidP="00056603">
            <w:r w:rsidRPr="00056603">
              <w:t xml:space="preserve">National Oceanic and Atmospheric Administration </w:t>
            </w:r>
          </w:p>
        </w:tc>
      </w:tr>
      <w:tr w:rsidR="00056603" w:rsidRPr="00056603" w14:paraId="00C2DF3F" w14:textId="77777777" w:rsidTr="00526F08">
        <w:tc>
          <w:tcPr>
            <w:tcW w:w="2430" w:type="dxa"/>
          </w:tcPr>
          <w:p w14:paraId="3365DD36" w14:textId="77777777" w:rsidR="00056603" w:rsidRPr="00056603" w:rsidRDefault="00056603" w:rsidP="00056603">
            <w:r w:rsidRPr="00056603">
              <w:t>NOP</w:t>
            </w:r>
          </w:p>
        </w:tc>
        <w:tc>
          <w:tcPr>
            <w:tcW w:w="7640" w:type="dxa"/>
          </w:tcPr>
          <w:p w14:paraId="65E441F2" w14:textId="77777777" w:rsidR="00056603" w:rsidRPr="00056603" w:rsidRDefault="00056603" w:rsidP="00056603">
            <w:r w:rsidRPr="00056603">
              <w:t xml:space="preserve">Notice of Preparation </w:t>
            </w:r>
          </w:p>
        </w:tc>
      </w:tr>
      <w:tr w:rsidR="00056603" w:rsidRPr="00056603" w14:paraId="3B214795" w14:textId="77777777" w:rsidTr="00526F08">
        <w:tc>
          <w:tcPr>
            <w:tcW w:w="2430" w:type="dxa"/>
          </w:tcPr>
          <w:p w14:paraId="4EFB30CE" w14:textId="77777777" w:rsidR="00056603" w:rsidRPr="00056603" w:rsidRDefault="00056603" w:rsidP="00056603">
            <w:r w:rsidRPr="00056603">
              <w:t>NO</w:t>
            </w:r>
            <w:r w:rsidRPr="00056603">
              <w:rPr>
                <w:caps/>
                <w:vertAlign w:val="subscript"/>
              </w:rPr>
              <w:t>X</w:t>
            </w:r>
          </w:p>
        </w:tc>
        <w:tc>
          <w:tcPr>
            <w:tcW w:w="7640" w:type="dxa"/>
          </w:tcPr>
          <w:p w14:paraId="158C1C2B" w14:textId="77777777" w:rsidR="00056603" w:rsidRPr="00056603" w:rsidRDefault="00056603" w:rsidP="00056603">
            <w:r w:rsidRPr="00056603">
              <w:t xml:space="preserve">oxides of nitrogen </w:t>
            </w:r>
          </w:p>
        </w:tc>
      </w:tr>
      <w:tr w:rsidR="00056603" w:rsidRPr="00056603" w14:paraId="65EE8F56" w14:textId="77777777" w:rsidTr="00526F08">
        <w:tc>
          <w:tcPr>
            <w:tcW w:w="2430" w:type="dxa"/>
          </w:tcPr>
          <w:p w14:paraId="06C3EE2F" w14:textId="77777777" w:rsidR="00056603" w:rsidRPr="00056603" w:rsidRDefault="00056603" w:rsidP="00056603">
            <w:r w:rsidRPr="00056603">
              <w:t>NPDES</w:t>
            </w:r>
          </w:p>
        </w:tc>
        <w:tc>
          <w:tcPr>
            <w:tcW w:w="7640" w:type="dxa"/>
          </w:tcPr>
          <w:p w14:paraId="25952664" w14:textId="77777777" w:rsidR="00056603" w:rsidRPr="00056603" w:rsidRDefault="00056603" w:rsidP="00056603">
            <w:r w:rsidRPr="00056603">
              <w:t xml:space="preserve">National Pollutant Discharge Elimination System </w:t>
            </w:r>
          </w:p>
        </w:tc>
      </w:tr>
      <w:tr w:rsidR="00056603" w:rsidRPr="00056603" w14:paraId="02A9F013" w14:textId="77777777" w:rsidTr="00526F08">
        <w:tc>
          <w:tcPr>
            <w:tcW w:w="2430" w:type="dxa"/>
          </w:tcPr>
          <w:p w14:paraId="0BFDBB40" w14:textId="77777777" w:rsidR="00056603" w:rsidRPr="00056603" w:rsidRDefault="00056603" w:rsidP="00056603">
            <w:r w:rsidRPr="00056603">
              <w:t>NPPA</w:t>
            </w:r>
          </w:p>
        </w:tc>
        <w:tc>
          <w:tcPr>
            <w:tcW w:w="7640" w:type="dxa"/>
          </w:tcPr>
          <w:p w14:paraId="20053409" w14:textId="77777777" w:rsidR="00056603" w:rsidRPr="00056603" w:rsidRDefault="00056603" w:rsidP="00056603">
            <w:r w:rsidRPr="00056603">
              <w:t xml:space="preserve">Native Plant Protection Act </w:t>
            </w:r>
          </w:p>
        </w:tc>
      </w:tr>
      <w:tr w:rsidR="00056603" w:rsidRPr="00056603" w14:paraId="6B526C82" w14:textId="77777777" w:rsidTr="00526F08">
        <w:tc>
          <w:tcPr>
            <w:tcW w:w="2430" w:type="dxa"/>
          </w:tcPr>
          <w:p w14:paraId="4C6BC239" w14:textId="77777777" w:rsidR="00056603" w:rsidRPr="00056603" w:rsidRDefault="00056603" w:rsidP="00056603">
            <w:r w:rsidRPr="00056603">
              <w:t>NRCS</w:t>
            </w:r>
          </w:p>
        </w:tc>
        <w:tc>
          <w:tcPr>
            <w:tcW w:w="7640" w:type="dxa"/>
          </w:tcPr>
          <w:p w14:paraId="5D06DCD3" w14:textId="77777777" w:rsidR="00056603" w:rsidRPr="00056603" w:rsidRDefault="00056603" w:rsidP="00056603">
            <w:r w:rsidRPr="00056603">
              <w:t xml:space="preserve">Natural Resources Conservation Service </w:t>
            </w:r>
          </w:p>
        </w:tc>
      </w:tr>
      <w:tr w:rsidR="00056603" w:rsidRPr="00056603" w14:paraId="6A0E07A0" w14:textId="77777777" w:rsidTr="00526F08">
        <w:tc>
          <w:tcPr>
            <w:tcW w:w="2430" w:type="dxa"/>
          </w:tcPr>
          <w:p w14:paraId="5419999B" w14:textId="77777777" w:rsidR="00056603" w:rsidRPr="00056603" w:rsidRDefault="00056603" w:rsidP="00056603">
            <w:r w:rsidRPr="00056603">
              <w:t>NRHP</w:t>
            </w:r>
          </w:p>
        </w:tc>
        <w:tc>
          <w:tcPr>
            <w:tcW w:w="7640" w:type="dxa"/>
          </w:tcPr>
          <w:p w14:paraId="7526BC2D" w14:textId="77777777" w:rsidR="00056603" w:rsidRPr="00056603" w:rsidRDefault="00056603" w:rsidP="00056603">
            <w:r w:rsidRPr="00056603">
              <w:t xml:space="preserve">National Register of Historic Places </w:t>
            </w:r>
          </w:p>
        </w:tc>
      </w:tr>
      <w:tr w:rsidR="00056603" w:rsidRPr="00056603" w14:paraId="2E486073" w14:textId="77777777" w:rsidTr="00526F08">
        <w:tc>
          <w:tcPr>
            <w:tcW w:w="2430" w:type="dxa"/>
          </w:tcPr>
          <w:p w14:paraId="374779F0" w14:textId="77777777" w:rsidR="00056603" w:rsidRPr="00056603" w:rsidRDefault="00056603" w:rsidP="00056603">
            <w:r w:rsidRPr="00056603">
              <w:t>NVC</w:t>
            </w:r>
          </w:p>
        </w:tc>
        <w:tc>
          <w:tcPr>
            <w:tcW w:w="7640" w:type="dxa"/>
          </w:tcPr>
          <w:p w14:paraId="4C1DCCD8" w14:textId="77777777" w:rsidR="00056603" w:rsidRPr="00056603" w:rsidRDefault="00056603" w:rsidP="00056603">
            <w:r w:rsidRPr="00056603">
              <w:t xml:space="preserve">National Vegetation Classification </w:t>
            </w:r>
          </w:p>
        </w:tc>
      </w:tr>
      <w:tr w:rsidR="00056603" w:rsidRPr="00056603" w14:paraId="06DC59FF" w14:textId="77777777" w:rsidTr="00526F08">
        <w:tc>
          <w:tcPr>
            <w:tcW w:w="2430" w:type="dxa"/>
          </w:tcPr>
          <w:p w14:paraId="29A8D76C" w14:textId="77777777" w:rsidR="00056603" w:rsidRPr="00056603" w:rsidRDefault="00056603" w:rsidP="00056603">
            <w:pPr>
              <w:rPr>
                <w:rFonts w:cs="Segoe UI Semilight"/>
              </w:rPr>
            </w:pPr>
            <w:r w:rsidRPr="00056603">
              <w:rPr>
                <w:rFonts w:cs="Segoe UI Semilight"/>
              </w:rPr>
              <w:t>NWI</w:t>
            </w:r>
          </w:p>
        </w:tc>
        <w:tc>
          <w:tcPr>
            <w:tcW w:w="7640" w:type="dxa"/>
          </w:tcPr>
          <w:p w14:paraId="4D5D1430" w14:textId="77777777" w:rsidR="00056603" w:rsidRPr="00056603" w:rsidRDefault="00056603" w:rsidP="00056603">
            <w:pPr>
              <w:rPr>
                <w:rFonts w:cs="Segoe UI Semilight"/>
              </w:rPr>
            </w:pPr>
            <w:r w:rsidRPr="00056603">
              <w:rPr>
                <w:rFonts w:cs="Segoe UI Semilight"/>
              </w:rPr>
              <w:t xml:space="preserve">USFWS National Wetland Inventory </w:t>
            </w:r>
          </w:p>
        </w:tc>
      </w:tr>
      <w:tr w:rsidR="008E2692" w:rsidRPr="00056603" w14:paraId="2216E654" w14:textId="77777777" w:rsidTr="00526F08">
        <w:tc>
          <w:tcPr>
            <w:tcW w:w="2430" w:type="dxa"/>
          </w:tcPr>
          <w:p w14:paraId="071C42B8" w14:textId="77777777" w:rsidR="008E2692" w:rsidRPr="00056603" w:rsidRDefault="008E2692" w:rsidP="00056603">
            <w:pPr>
              <w:rPr>
                <w:rFonts w:cs="Segoe UI Semilight"/>
              </w:rPr>
            </w:pPr>
          </w:p>
        </w:tc>
        <w:tc>
          <w:tcPr>
            <w:tcW w:w="7640" w:type="dxa"/>
          </w:tcPr>
          <w:p w14:paraId="62383A06" w14:textId="77777777" w:rsidR="008E2692" w:rsidRPr="00056603" w:rsidRDefault="008E2692" w:rsidP="00056603">
            <w:pPr>
              <w:rPr>
                <w:rFonts w:cs="Segoe UI Semilight"/>
              </w:rPr>
            </w:pPr>
          </w:p>
        </w:tc>
      </w:tr>
      <w:tr w:rsidR="00056603" w:rsidRPr="00056603" w14:paraId="19900CFC" w14:textId="77777777" w:rsidTr="00526F08">
        <w:tc>
          <w:tcPr>
            <w:tcW w:w="2430" w:type="dxa"/>
          </w:tcPr>
          <w:p w14:paraId="4E7535F8" w14:textId="77777777" w:rsidR="00056603" w:rsidRPr="00056603" w:rsidRDefault="00056603" w:rsidP="00056603">
            <w:r w:rsidRPr="00056603">
              <w:t>OEL</w:t>
            </w:r>
          </w:p>
        </w:tc>
        <w:tc>
          <w:tcPr>
            <w:tcW w:w="7640" w:type="dxa"/>
          </w:tcPr>
          <w:p w14:paraId="01A45CFD" w14:textId="77777777" w:rsidR="00056603" w:rsidRPr="00056603" w:rsidRDefault="00056603" w:rsidP="00056603">
            <w:r w:rsidRPr="00056603">
              <w:t xml:space="preserve">occupational exposure limit </w:t>
            </w:r>
          </w:p>
        </w:tc>
      </w:tr>
      <w:tr w:rsidR="00056603" w:rsidRPr="00056603" w14:paraId="5DF40873" w14:textId="77777777" w:rsidTr="00526F08">
        <w:tc>
          <w:tcPr>
            <w:tcW w:w="2430" w:type="dxa"/>
          </w:tcPr>
          <w:p w14:paraId="464EE66E" w14:textId="77777777" w:rsidR="00056603" w:rsidRPr="00056603" w:rsidRDefault="00056603" w:rsidP="00056603">
            <w:r w:rsidRPr="00056603">
              <w:t>OPR</w:t>
            </w:r>
          </w:p>
        </w:tc>
        <w:tc>
          <w:tcPr>
            <w:tcW w:w="7640" w:type="dxa"/>
          </w:tcPr>
          <w:p w14:paraId="5BEAE8DB" w14:textId="77777777" w:rsidR="00056603" w:rsidRPr="00056603" w:rsidRDefault="00056603" w:rsidP="00056603">
            <w:r w:rsidRPr="00056603">
              <w:t xml:space="preserve">Governor’s Office of Planning and Research </w:t>
            </w:r>
          </w:p>
        </w:tc>
      </w:tr>
      <w:tr w:rsidR="00056603" w:rsidRPr="00056603" w14:paraId="6AC63916" w14:textId="77777777" w:rsidTr="00526F08">
        <w:tc>
          <w:tcPr>
            <w:tcW w:w="2430" w:type="dxa"/>
          </w:tcPr>
          <w:p w14:paraId="71BE3566" w14:textId="77777777" w:rsidR="00056603" w:rsidRPr="00056603" w:rsidRDefault="00056603" w:rsidP="00056603">
            <w:r w:rsidRPr="00056603">
              <w:t>OSHA</w:t>
            </w:r>
          </w:p>
        </w:tc>
        <w:tc>
          <w:tcPr>
            <w:tcW w:w="7640" w:type="dxa"/>
          </w:tcPr>
          <w:p w14:paraId="291376ED" w14:textId="77777777" w:rsidR="00056603" w:rsidRPr="00056603" w:rsidRDefault="00056603" w:rsidP="00056603">
            <w:r w:rsidRPr="00056603">
              <w:t xml:space="preserve">U.S. Occupational Safety and Health Administration </w:t>
            </w:r>
          </w:p>
        </w:tc>
      </w:tr>
      <w:tr w:rsidR="008E2692" w:rsidRPr="00056603" w14:paraId="5761C326" w14:textId="77777777" w:rsidTr="00526F08">
        <w:tc>
          <w:tcPr>
            <w:tcW w:w="2430" w:type="dxa"/>
          </w:tcPr>
          <w:p w14:paraId="289B24A6" w14:textId="77777777" w:rsidR="008E2692" w:rsidRPr="00056603" w:rsidRDefault="008E2692" w:rsidP="00056603"/>
        </w:tc>
        <w:tc>
          <w:tcPr>
            <w:tcW w:w="7640" w:type="dxa"/>
          </w:tcPr>
          <w:p w14:paraId="62D9C4DA" w14:textId="77777777" w:rsidR="008E2692" w:rsidRPr="00056603" w:rsidRDefault="008E2692" w:rsidP="00056603"/>
        </w:tc>
      </w:tr>
      <w:tr w:rsidR="00056603" w:rsidRPr="00056603" w14:paraId="745BFF94" w14:textId="77777777" w:rsidTr="00526F08">
        <w:tc>
          <w:tcPr>
            <w:tcW w:w="2430" w:type="dxa"/>
          </w:tcPr>
          <w:p w14:paraId="5188FCC6" w14:textId="77777777" w:rsidR="00056603" w:rsidRPr="00056603" w:rsidRDefault="00056603" w:rsidP="00056603">
            <w:r w:rsidRPr="00056603">
              <w:t>PAH</w:t>
            </w:r>
          </w:p>
        </w:tc>
        <w:tc>
          <w:tcPr>
            <w:tcW w:w="7640" w:type="dxa"/>
          </w:tcPr>
          <w:p w14:paraId="0F561478" w14:textId="77777777" w:rsidR="00056603" w:rsidRPr="00056603" w:rsidRDefault="00056603" w:rsidP="00056603">
            <w:r w:rsidRPr="00056603">
              <w:t xml:space="preserve">polycyclic aromatic hydrocarbon </w:t>
            </w:r>
          </w:p>
        </w:tc>
      </w:tr>
      <w:tr w:rsidR="00056603" w:rsidRPr="00056603" w14:paraId="48803CAF" w14:textId="77777777" w:rsidTr="00526F08">
        <w:tc>
          <w:tcPr>
            <w:tcW w:w="2430" w:type="dxa"/>
          </w:tcPr>
          <w:p w14:paraId="0868D59E" w14:textId="77777777" w:rsidR="00056603" w:rsidRPr="00056603" w:rsidRDefault="00056603" w:rsidP="00056603">
            <w:r w:rsidRPr="00056603">
              <w:t>Park Rangers</w:t>
            </w:r>
          </w:p>
        </w:tc>
        <w:tc>
          <w:tcPr>
            <w:tcW w:w="7640" w:type="dxa"/>
          </w:tcPr>
          <w:p w14:paraId="38D7C3D3" w14:textId="77777777" w:rsidR="00056603" w:rsidRPr="00056603" w:rsidRDefault="00056603" w:rsidP="00056603">
            <w:r w:rsidRPr="00056603">
              <w:t xml:space="preserve">State Park Peace Officers </w:t>
            </w:r>
          </w:p>
        </w:tc>
      </w:tr>
      <w:tr w:rsidR="00056603" w:rsidRPr="00056603" w14:paraId="2FD09651" w14:textId="77777777" w:rsidTr="00526F08">
        <w:tc>
          <w:tcPr>
            <w:tcW w:w="2430" w:type="dxa"/>
          </w:tcPr>
          <w:p w14:paraId="7AA4E6E7" w14:textId="77777777" w:rsidR="00056603" w:rsidRPr="00056603" w:rsidRDefault="00056603" w:rsidP="00056603">
            <w:r w:rsidRPr="00056603">
              <w:t>PCA</w:t>
            </w:r>
          </w:p>
        </w:tc>
        <w:tc>
          <w:tcPr>
            <w:tcW w:w="7640" w:type="dxa"/>
          </w:tcPr>
          <w:p w14:paraId="233B2A40" w14:textId="77777777" w:rsidR="00056603" w:rsidRPr="00056603" w:rsidRDefault="00056603" w:rsidP="00056603">
            <w:r w:rsidRPr="00056603">
              <w:t xml:space="preserve">Pesticide Control Advisor </w:t>
            </w:r>
          </w:p>
        </w:tc>
      </w:tr>
      <w:tr w:rsidR="00056603" w:rsidRPr="00056603" w14:paraId="0EA76544" w14:textId="77777777" w:rsidTr="00526F08">
        <w:tc>
          <w:tcPr>
            <w:tcW w:w="2430" w:type="dxa"/>
          </w:tcPr>
          <w:p w14:paraId="70237CB0" w14:textId="77777777" w:rsidR="00056603" w:rsidRPr="00056603" w:rsidRDefault="00056603" w:rsidP="00056603">
            <w:r w:rsidRPr="00056603">
              <w:t>PCT</w:t>
            </w:r>
          </w:p>
        </w:tc>
        <w:tc>
          <w:tcPr>
            <w:tcW w:w="7640" w:type="dxa"/>
          </w:tcPr>
          <w:p w14:paraId="1C734EEC" w14:textId="77777777" w:rsidR="00056603" w:rsidRPr="00056603" w:rsidRDefault="00056603" w:rsidP="00056603">
            <w:r w:rsidRPr="00056603">
              <w:t xml:space="preserve">Pacific Coast Trail </w:t>
            </w:r>
          </w:p>
        </w:tc>
      </w:tr>
      <w:tr w:rsidR="00056603" w:rsidRPr="00056603" w14:paraId="2BD64A62" w14:textId="77777777" w:rsidTr="00526F08">
        <w:tc>
          <w:tcPr>
            <w:tcW w:w="2430" w:type="dxa"/>
          </w:tcPr>
          <w:p w14:paraId="46E497A7" w14:textId="77777777" w:rsidR="00056603" w:rsidRPr="00056603" w:rsidRDefault="00056603" w:rsidP="00056603">
            <w:r w:rsidRPr="00056603">
              <w:t>PEIR</w:t>
            </w:r>
          </w:p>
        </w:tc>
        <w:tc>
          <w:tcPr>
            <w:tcW w:w="7640" w:type="dxa"/>
          </w:tcPr>
          <w:p w14:paraId="4A9AB31D" w14:textId="77777777" w:rsidR="00056603" w:rsidRPr="00056603" w:rsidRDefault="00056603" w:rsidP="00056603">
            <w:r w:rsidRPr="00056603">
              <w:t xml:space="preserve">Program Environmental Impact Report </w:t>
            </w:r>
          </w:p>
        </w:tc>
      </w:tr>
      <w:tr w:rsidR="00056603" w:rsidRPr="00056603" w14:paraId="44FA7881" w14:textId="77777777" w:rsidTr="00526F08">
        <w:tc>
          <w:tcPr>
            <w:tcW w:w="2430" w:type="dxa"/>
          </w:tcPr>
          <w:p w14:paraId="56F06C30" w14:textId="77777777" w:rsidR="00056603" w:rsidRPr="00056603" w:rsidRDefault="00056603" w:rsidP="00056603">
            <w:r w:rsidRPr="00056603">
              <w:t>PEL</w:t>
            </w:r>
          </w:p>
        </w:tc>
        <w:tc>
          <w:tcPr>
            <w:tcW w:w="7640" w:type="dxa"/>
          </w:tcPr>
          <w:p w14:paraId="60735E6D" w14:textId="77777777" w:rsidR="00056603" w:rsidRPr="00056603" w:rsidRDefault="00056603" w:rsidP="00056603">
            <w:r w:rsidRPr="00056603">
              <w:t xml:space="preserve">Permissible Exposure Limits </w:t>
            </w:r>
          </w:p>
        </w:tc>
      </w:tr>
      <w:tr w:rsidR="00056603" w:rsidRPr="00056603" w14:paraId="74A305AE" w14:textId="77777777" w:rsidTr="00526F08">
        <w:tc>
          <w:tcPr>
            <w:tcW w:w="2430" w:type="dxa"/>
          </w:tcPr>
          <w:p w14:paraId="57EDBED5" w14:textId="77777777" w:rsidR="00056603" w:rsidRPr="00056603" w:rsidRDefault="00056603" w:rsidP="00056603">
            <w:r w:rsidRPr="00056603">
              <w:t>PFIRS</w:t>
            </w:r>
          </w:p>
        </w:tc>
        <w:tc>
          <w:tcPr>
            <w:tcW w:w="7640" w:type="dxa"/>
          </w:tcPr>
          <w:p w14:paraId="56BEE6A4" w14:textId="77777777" w:rsidR="00056603" w:rsidRPr="00056603" w:rsidRDefault="00056603" w:rsidP="00056603">
            <w:r w:rsidRPr="00056603">
              <w:t xml:space="preserve">Prescribed Fire Incident Reporting System </w:t>
            </w:r>
          </w:p>
        </w:tc>
      </w:tr>
      <w:tr w:rsidR="00056603" w:rsidRPr="00056603" w14:paraId="72D28856" w14:textId="77777777" w:rsidTr="00526F08">
        <w:tc>
          <w:tcPr>
            <w:tcW w:w="2430" w:type="dxa"/>
          </w:tcPr>
          <w:p w14:paraId="2D1DD7D4" w14:textId="77777777" w:rsidR="00056603" w:rsidRPr="00056603" w:rsidRDefault="00056603" w:rsidP="00056603">
            <w:r w:rsidRPr="00056603">
              <w:t>PG&amp;E</w:t>
            </w:r>
          </w:p>
        </w:tc>
        <w:tc>
          <w:tcPr>
            <w:tcW w:w="7640" w:type="dxa"/>
          </w:tcPr>
          <w:p w14:paraId="6CED9DFB" w14:textId="77777777" w:rsidR="00056603" w:rsidRPr="00056603" w:rsidRDefault="00056603" w:rsidP="00056603">
            <w:r w:rsidRPr="00056603">
              <w:t xml:space="preserve">Pacific Gas and Electric </w:t>
            </w:r>
          </w:p>
        </w:tc>
      </w:tr>
      <w:tr w:rsidR="00056603" w:rsidRPr="00056603" w14:paraId="1FE6E5E1" w14:textId="77777777" w:rsidTr="00526F08">
        <w:tc>
          <w:tcPr>
            <w:tcW w:w="2430" w:type="dxa"/>
          </w:tcPr>
          <w:p w14:paraId="11C549A6" w14:textId="77777777" w:rsidR="00056603" w:rsidRPr="00056603" w:rsidRDefault="00056603" w:rsidP="00056603">
            <w:bookmarkStart w:id="4" w:name="_Hlk11164055"/>
            <w:r w:rsidRPr="00056603">
              <w:t>PM</w:t>
            </w:r>
            <w:r w:rsidRPr="00056603">
              <w:rPr>
                <w:vertAlign w:val="subscript"/>
              </w:rPr>
              <w:t>10</w:t>
            </w:r>
          </w:p>
        </w:tc>
        <w:tc>
          <w:tcPr>
            <w:tcW w:w="7640" w:type="dxa"/>
          </w:tcPr>
          <w:p w14:paraId="58A72943" w14:textId="77777777" w:rsidR="00056603" w:rsidRPr="00056603" w:rsidRDefault="00056603" w:rsidP="00056603">
            <w:r w:rsidRPr="00056603">
              <w:t xml:space="preserve">respirable particulate matter with aerodynamic diameter of 10 micrometers or less </w:t>
            </w:r>
          </w:p>
        </w:tc>
      </w:tr>
      <w:tr w:rsidR="00056603" w:rsidRPr="00056603" w14:paraId="2AF11729" w14:textId="77777777" w:rsidTr="00526F08">
        <w:tc>
          <w:tcPr>
            <w:tcW w:w="2430" w:type="dxa"/>
          </w:tcPr>
          <w:p w14:paraId="780DA9D9" w14:textId="77777777" w:rsidR="00056603" w:rsidRPr="00056603" w:rsidRDefault="00056603" w:rsidP="00056603">
            <w:r w:rsidRPr="00056603">
              <w:t>PM</w:t>
            </w:r>
            <w:r w:rsidRPr="00056603">
              <w:rPr>
                <w:vertAlign w:val="subscript"/>
              </w:rPr>
              <w:t>2.5</w:t>
            </w:r>
          </w:p>
        </w:tc>
        <w:tc>
          <w:tcPr>
            <w:tcW w:w="7640" w:type="dxa"/>
          </w:tcPr>
          <w:p w14:paraId="3F39E41E" w14:textId="77777777" w:rsidR="00056603" w:rsidRPr="00056603" w:rsidRDefault="00056603" w:rsidP="00056603">
            <w:r w:rsidRPr="00056603">
              <w:t xml:space="preserve">fine particulate matter with aerodynamic diameter of 2.5 micrometers or less </w:t>
            </w:r>
          </w:p>
        </w:tc>
      </w:tr>
      <w:tr w:rsidR="00056603" w:rsidRPr="00056603" w14:paraId="1DC388F9" w14:textId="77777777" w:rsidTr="00526F08">
        <w:tc>
          <w:tcPr>
            <w:tcW w:w="2430" w:type="dxa"/>
          </w:tcPr>
          <w:p w14:paraId="7E124593" w14:textId="77777777" w:rsidR="00056603" w:rsidRPr="00056603" w:rsidRDefault="00056603" w:rsidP="00056603">
            <w:r w:rsidRPr="00056603">
              <w:t>Porter-Cologne Act</w:t>
            </w:r>
          </w:p>
        </w:tc>
        <w:tc>
          <w:tcPr>
            <w:tcW w:w="7640" w:type="dxa"/>
          </w:tcPr>
          <w:p w14:paraId="1E0415C3" w14:textId="77777777" w:rsidR="00056603" w:rsidRPr="00056603" w:rsidRDefault="00056603" w:rsidP="00056603">
            <w:r w:rsidRPr="00056603">
              <w:t xml:space="preserve">Porter-Cologne Water Quality Control Act </w:t>
            </w:r>
          </w:p>
        </w:tc>
      </w:tr>
      <w:tr w:rsidR="00056603" w:rsidRPr="00056603" w14:paraId="37DF1A7F" w14:textId="77777777" w:rsidTr="00526F08">
        <w:tc>
          <w:tcPr>
            <w:tcW w:w="2430" w:type="dxa"/>
          </w:tcPr>
          <w:p w14:paraId="716A7599" w14:textId="77777777" w:rsidR="00056603" w:rsidRPr="00056603" w:rsidRDefault="00056603" w:rsidP="00056603">
            <w:r w:rsidRPr="00056603">
              <w:t>PPE</w:t>
            </w:r>
          </w:p>
        </w:tc>
        <w:tc>
          <w:tcPr>
            <w:tcW w:w="7640" w:type="dxa"/>
          </w:tcPr>
          <w:p w14:paraId="1C2E50D1" w14:textId="77777777" w:rsidR="00056603" w:rsidRPr="00056603" w:rsidRDefault="00056603" w:rsidP="00056603">
            <w:r w:rsidRPr="00056603">
              <w:t xml:space="preserve">personal protective equipment </w:t>
            </w:r>
          </w:p>
        </w:tc>
      </w:tr>
      <w:bookmarkEnd w:id="4"/>
      <w:tr w:rsidR="00056603" w:rsidRPr="00056603" w14:paraId="0E6B6C67" w14:textId="77777777" w:rsidTr="00526F08">
        <w:tc>
          <w:tcPr>
            <w:tcW w:w="2430" w:type="dxa"/>
          </w:tcPr>
          <w:p w14:paraId="0508594D" w14:textId="77777777" w:rsidR="00056603" w:rsidRPr="00056603" w:rsidRDefault="00056603" w:rsidP="00056603">
            <w:pPr>
              <w:rPr>
                <w:rFonts w:cstheme="minorHAnsi"/>
              </w:rPr>
            </w:pPr>
            <w:r w:rsidRPr="00056603">
              <w:rPr>
                <w:rFonts w:cstheme="minorHAnsi"/>
              </w:rPr>
              <w:t>PRC</w:t>
            </w:r>
          </w:p>
        </w:tc>
        <w:tc>
          <w:tcPr>
            <w:tcW w:w="7640" w:type="dxa"/>
          </w:tcPr>
          <w:p w14:paraId="2C568650" w14:textId="77777777" w:rsidR="00056603" w:rsidRPr="00056603" w:rsidRDefault="00056603" w:rsidP="00056603">
            <w:pPr>
              <w:rPr>
                <w:rFonts w:cstheme="minorHAnsi"/>
              </w:rPr>
            </w:pPr>
            <w:r w:rsidRPr="00056603">
              <w:rPr>
                <w:rFonts w:cstheme="minorHAnsi"/>
              </w:rPr>
              <w:t xml:space="preserve">Public Resources Code </w:t>
            </w:r>
          </w:p>
        </w:tc>
      </w:tr>
      <w:tr w:rsidR="00056603" w:rsidRPr="00056603" w14:paraId="4605D9CF" w14:textId="77777777" w:rsidTr="00526F08">
        <w:tc>
          <w:tcPr>
            <w:tcW w:w="2430" w:type="dxa"/>
          </w:tcPr>
          <w:p w14:paraId="4A2A6DE1" w14:textId="77777777" w:rsidR="00056603" w:rsidRPr="00056603" w:rsidRDefault="00056603" w:rsidP="00056603">
            <w:r w:rsidRPr="00056603">
              <w:t>Proposition 65</w:t>
            </w:r>
          </w:p>
        </w:tc>
        <w:tc>
          <w:tcPr>
            <w:tcW w:w="7640" w:type="dxa"/>
          </w:tcPr>
          <w:p w14:paraId="58C62EFF" w14:textId="77777777" w:rsidR="00056603" w:rsidRPr="00056603" w:rsidRDefault="00056603" w:rsidP="00056603">
            <w:r w:rsidRPr="00056603">
              <w:t xml:space="preserve">Safe Drinking Water and Toxic Enforcement Act </w:t>
            </w:r>
          </w:p>
        </w:tc>
      </w:tr>
      <w:tr w:rsidR="00056603" w:rsidRPr="00056603" w14:paraId="58D0404C" w14:textId="77777777" w:rsidTr="00526F08">
        <w:tc>
          <w:tcPr>
            <w:tcW w:w="2430" w:type="dxa"/>
          </w:tcPr>
          <w:p w14:paraId="6981A6A0" w14:textId="77777777" w:rsidR="00056603" w:rsidRPr="00056603" w:rsidRDefault="00056603" w:rsidP="00056603">
            <w:r w:rsidRPr="00056603">
              <w:t>PRPA</w:t>
            </w:r>
          </w:p>
        </w:tc>
        <w:tc>
          <w:tcPr>
            <w:tcW w:w="7640" w:type="dxa"/>
          </w:tcPr>
          <w:p w14:paraId="2DE22C75" w14:textId="77777777" w:rsidR="00056603" w:rsidRPr="00056603" w:rsidRDefault="00056603" w:rsidP="00056603">
            <w:r w:rsidRPr="00056603">
              <w:t xml:space="preserve">Paleontological Resources Preservation Act </w:t>
            </w:r>
          </w:p>
        </w:tc>
      </w:tr>
      <w:tr w:rsidR="00056603" w:rsidRPr="00056603" w14:paraId="13F23203" w14:textId="77777777" w:rsidTr="00526F08">
        <w:tc>
          <w:tcPr>
            <w:tcW w:w="2430" w:type="dxa"/>
          </w:tcPr>
          <w:p w14:paraId="483F7B80" w14:textId="77777777" w:rsidR="00056603" w:rsidRPr="00056603" w:rsidRDefault="00056603" w:rsidP="00056603">
            <w:r w:rsidRPr="00056603">
              <w:lastRenderedPageBreak/>
              <w:t>PSA</w:t>
            </w:r>
          </w:p>
        </w:tc>
        <w:tc>
          <w:tcPr>
            <w:tcW w:w="7640" w:type="dxa"/>
          </w:tcPr>
          <w:p w14:paraId="4671B9D0" w14:textId="77777777" w:rsidR="00056603" w:rsidRPr="00056603" w:rsidRDefault="00056603" w:rsidP="00056603">
            <w:r w:rsidRPr="00056603">
              <w:t xml:space="preserve">Project-Specific Analysis </w:t>
            </w:r>
          </w:p>
        </w:tc>
      </w:tr>
      <w:tr w:rsidR="008E2692" w:rsidRPr="00056603" w14:paraId="41C50694" w14:textId="77777777" w:rsidTr="00526F08">
        <w:tc>
          <w:tcPr>
            <w:tcW w:w="2430" w:type="dxa"/>
          </w:tcPr>
          <w:p w14:paraId="0F4E2C27" w14:textId="77777777" w:rsidR="008E2692" w:rsidRPr="00056603" w:rsidRDefault="008E2692" w:rsidP="00056603"/>
        </w:tc>
        <w:tc>
          <w:tcPr>
            <w:tcW w:w="7640" w:type="dxa"/>
          </w:tcPr>
          <w:p w14:paraId="450090EF" w14:textId="77777777" w:rsidR="008E2692" w:rsidRPr="00056603" w:rsidRDefault="008E2692" w:rsidP="00056603"/>
        </w:tc>
      </w:tr>
      <w:tr w:rsidR="00056603" w:rsidRPr="00056603" w14:paraId="7D0AC0E6" w14:textId="77777777" w:rsidTr="00526F08">
        <w:tc>
          <w:tcPr>
            <w:tcW w:w="2430" w:type="dxa"/>
          </w:tcPr>
          <w:p w14:paraId="4D756193" w14:textId="77777777" w:rsidR="00056603" w:rsidRPr="00056603" w:rsidRDefault="00056603" w:rsidP="00056603">
            <w:r w:rsidRPr="00056603">
              <w:t>RCD</w:t>
            </w:r>
          </w:p>
        </w:tc>
        <w:tc>
          <w:tcPr>
            <w:tcW w:w="7640" w:type="dxa"/>
          </w:tcPr>
          <w:p w14:paraId="2B2D1EFE" w14:textId="77777777" w:rsidR="00056603" w:rsidRPr="00056603" w:rsidRDefault="00056603" w:rsidP="00056603">
            <w:r w:rsidRPr="00056603">
              <w:t xml:space="preserve">Resource Conservation District </w:t>
            </w:r>
          </w:p>
        </w:tc>
      </w:tr>
      <w:tr w:rsidR="00056603" w:rsidRPr="00056603" w14:paraId="00603AE1" w14:textId="77777777" w:rsidTr="00526F08">
        <w:tc>
          <w:tcPr>
            <w:tcW w:w="2430" w:type="dxa"/>
          </w:tcPr>
          <w:p w14:paraId="20973476" w14:textId="77777777" w:rsidR="00056603" w:rsidRPr="00056603" w:rsidRDefault="00056603" w:rsidP="00056603">
            <w:r w:rsidRPr="00056603">
              <w:t>RCRA</w:t>
            </w:r>
          </w:p>
        </w:tc>
        <w:tc>
          <w:tcPr>
            <w:tcW w:w="7640" w:type="dxa"/>
          </w:tcPr>
          <w:p w14:paraId="63C464E9" w14:textId="77777777" w:rsidR="00056603" w:rsidRPr="00056603" w:rsidRDefault="00056603" w:rsidP="00056603">
            <w:r w:rsidRPr="00056603">
              <w:t xml:space="preserve">Resource Conservation and Recovery Act </w:t>
            </w:r>
          </w:p>
        </w:tc>
      </w:tr>
      <w:tr w:rsidR="00056603" w:rsidRPr="00056603" w14:paraId="53367178" w14:textId="77777777" w:rsidTr="00526F08">
        <w:tc>
          <w:tcPr>
            <w:tcW w:w="2430" w:type="dxa"/>
          </w:tcPr>
          <w:p w14:paraId="06BF835D" w14:textId="77777777" w:rsidR="00056603" w:rsidRPr="00056603" w:rsidRDefault="00056603" w:rsidP="00056603">
            <w:r w:rsidRPr="00056603">
              <w:t>ROG</w:t>
            </w:r>
          </w:p>
        </w:tc>
        <w:tc>
          <w:tcPr>
            <w:tcW w:w="7640" w:type="dxa"/>
          </w:tcPr>
          <w:p w14:paraId="7C1F2E0C" w14:textId="77777777" w:rsidR="00056603" w:rsidRPr="00056603" w:rsidRDefault="00056603" w:rsidP="00056603">
            <w:r w:rsidRPr="00056603">
              <w:t xml:space="preserve">reactive organic gases </w:t>
            </w:r>
          </w:p>
        </w:tc>
      </w:tr>
      <w:tr w:rsidR="00056603" w:rsidRPr="00056603" w14:paraId="6D795256" w14:textId="77777777" w:rsidTr="00526F08">
        <w:tc>
          <w:tcPr>
            <w:tcW w:w="2430" w:type="dxa"/>
          </w:tcPr>
          <w:p w14:paraId="6AABE188" w14:textId="77777777" w:rsidR="00056603" w:rsidRPr="00056603" w:rsidRDefault="00056603" w:rsidP="00056603">
            <w:r w:rsidRPr="00056603">
              <w:t>RPS</w:t>
            </w:r>
          </w:p>
        </w:tc>
        <w:tc>
          <w:tcPr>
            <w:tcW w:w="7640" w:type="dxa"/>
          </w:tcPr>
          <w:p w14:paraId="5EF80F8C" w14:textId="77777777" w:rsidR="00056603" w:rsidRPr="00056603" w:rsidRDefault="00056603" w:rsidP="00056603">
            <w:r w:rsidRPr="00056603">
              <w:t xml:space="preserve">Renewable Portfolio Standard </w:t>
            </w:r>
          </w:p>
        </w:tc>
      </w:tr>
      <w:tr w:rsidR="00056603" w:rsidRPr="00056603" w14:paraId="0A6CF6E5" w14:textId="77777777" w:rsidTr="00526F08">
        <w:tc>
          <w:tcPr>
            <w:tcW w:w="2430" w:type="dxa"/>
          </w:tcPr>
          <w:p w14:paraId="62589D55" w14:textId="77777777" w:rsidR="00056603" w:rsidRPr="00056603" w:rsidRDefault="00056603" w:rsidP="00056603">
            <w:r w:rsidRPr="00056603">
              <w:t>RUP</w:t>
            </w:r>
          </w:p>
        </w:tc>
        <w:tc>
          <w:tcPr>
            <w:tcW w:w="7640" w:type="dxa"/>
          </w:tcPr>
          <w:p w14:paraId="7C98BBE3" w14:textId="77777777" w:rsidR="00056603" w:rsidRPr="00056603" w:rsidRDefault="00056603" w:rsidP="00056603">
            <w:r w:rsidRPr="00056603">
              <w:t xml:space="preserve">restricted use pesticide </w:t>
            </w:r>
          </w:p>
        </w:tc>
      </w:tr>
      <w:tr w:rsidR="00056603" w:rsidRPr="00056603" w14:paraId="6CFAE270" w14:textId="77777777" w:rsidTr="00526F08">
        <w:tc>
          <w:tcPr>
            <w:tcW w:w="2430" w:type="dxa"/>
          </w:tcPr>
          <w:p w14:paraId="11485363" w14:textId="77777777" w:rsidR="00056603" w:rsidRPr="00056603" w:rsidRDefault="00056603" w:rsidP="00056603">
            <w:r w:rsidRPr="00056603">
              <w:t>RWQCB</w:t>
            </w:r>
          </w:p>
        </w:tc>
        <w:tc>
          <w:tcPr>
            <w:tcW w:w="7640" w:type="dxa"/>
          </w:tcPr>
          <w:p w14:paraId="1EB3A62E" w14:textId="362F9A20" w:rsidR="00056603" w:rsidRPr="00056603" w:rsidRDefault="00056603" w:rsidP="00056603">
            <w:r w:rsidRPr="00056603">
              <w:t>regional water quality control board</w:t>
            </w:r>
          </w:p>
        </w:tc>
      </w:tr>
      <w:tr w:rsidR="008E2692" w:rsidRPr="00056603" w14:paraId="69DC6A82" w14:textId="77777777" w:rsidTr="00526F08">
        <w:tc>
          <w:tcPr>
            <w:tcW w:w="2430" w:type="dxa"/>
          </w:tcPr>
          <w:p w14:paraId="215EC12A" w14:textId="77777777" w:rsidR="008E2692" w:rsidRPr="00056603" w:rsidRDefault="008E2692" w:rsidP="00056603"/>
        </w:tc>
        <w:tc>
          <w:tcPr>
            <w:tcW w:w="7640" w:type="dxa"/>
          </w:tcPr>
          <w:p w14:paraId="4B251D28" w14:textId="77777777" w:rsidR="008E2692" w:rsidRPr="00056603" w:rsidRDefault="008E2692" w:rsidP="00056603"/>
        </w:tc>
      </w:tr>
      <w:tr w:rsidR="00056603" w:rsidRPr="00056603" w14:paraId="4F919079" w14:textId="77777777" w:rsidTr="00526F08">
        <w:tc>
          <w:tcPr>
            <w:tcW w:w="2430" w:type="dxa"/>
          </w:tcPr>
          <w:p w14:paraId="6FCDD793" w14:textId="77777777" w:rsidR="00056603" w:rsidRPr="00056603" w:rsidRDefault="00056603" w:rsidP="00056603">
            <w:r w:rsidRPr="00056603">
              <w:t>SAF Plan</w:t>
            </w:r>
          </w:p>
        </w:tc>
        <w:tc>
          <w:tcPr>
            <w:tcW w:w="7640" w:type="dxa"/>
          </w:tcPr>
          <w:p w14:paraId="46D40A07" w14:textId="77777777" w:rsidR="00056603" w:rsidRPr="00056603" w:rsidRDefault="00056603" w:rsidP="00056603">
            <w:r w:rsidRPr="00056603">
              <w:t xml:space="preserve">State Alternative Fuels Plan </w:t>
            </w:r>
          </w:p>
        </w:tc>
      </w:tr>
      <w:tr w:rsidR="00056603" w:rsidRPr="00056603" w14:paraId="7B894B69" w14:textId="77777777" w:rsidTr="00526F08">
        <w:tc>
          <w:tcPr>
            <w:tcW w:w="2430" w:type="dxa"/>
          </w:tcPr>
          <w:p w14:paraId="1E605B4F" w14:textId="77777777" w:rsidR="00056603" w:rsidRPr="00056603" w:rsidRDefault="00056603" w:rsidP="00056603">
            <w:r w:rsidRPr="00056603">
              <w:t>SARA</w:t>
            </w:r>
          </w:p>
        </w:tc>
        <w:tc>
          <w:tcPr>
            <w:tcW w:w="7640" w:type="dxa"/>
          </w:tcPr>
          <w:p w14:paraId="719BA802" w14:textId="77777777" w:rsidR="00056603" w:rsidRPr="00056603" w:rsidRDefault="00056603" w:rsidP="00056603">
            <w:r w:rsidRPr="00056603">
              <w:t xml:space="preserve">Superfund Amendments and Reauthorization Act </w:t>
            </w:r>
          </w:p>
        </w:tc>
      </w:tr>
      <w:tr w:rsidR="00056603" w:rsidRPr="00056603" w14:paraId="0F86EA5F" w14:textId="77777777" w:rsidTr="00526F08">
        <w:tc>
          <w:tcPr>
            <w:tcW w:w="2430" w:type="dxa"/>
          </w:tcPr>
          <w:p w14:paraId="5D1EF08E" w14:textId="77777777" w:rsidR="00056603" w:rsidRPr="00056603" w:rsidRDefault="00056603" w:rsidP="00056603">
            <w:r w:rsidRPr="00056603">
              <w:t>SB</w:t>
            </w:r>
          </w:p>
        </w:tc>
        <w:tc>
          <w:tcPr>
            <w:tcW w:w="7640" w:type="dxa"/>
          </w:tcPr>
          <w:p w14:paraId="06FF69B5" w14:textId="77777777" w:rsidR="00056603" w:rsidRPr="00056603" w:rsidRDefault="00056603" w:rsidP="00056603">
            <w:r w:rsidRPr="00056603">
              <w:t xml:space="preserve">Senate Bill </w:t>
            </w:r>
          </w:p>
        </w:tc>
      </w:tr>
      <w:tr w:rsidR="00056603" w:rsidRPr="00056603" w14:paraId="1039373E" w14:textId="77777777" w:rsidTr="00526F08">
        <w:tc>
          <w:tcPr>
            <w:tcW w:w="2430" w:type="dxa"/>
          </w:tcPr>
          <w:p w14:paraId="45D9F908" w14:textId="77777777" w:rsidR="00056603" w:rsidRPr="00056603" w:rsidRDefault="00056603" w:rsidP="00056603">
            <w:r w:rsidRPr="00056603">
              <w:t>SB 1383</w:t>
            </w:r>
          </w:p>
        </w:tc>
        <w:tc>
          <w:tcPr>
            <w:tcW w:w="7640" w:type="dxa"/>
          </w:tcPr>
          <w:p w14:paraId="56337C6D" w14:textId="77777777" w:rsidR="00056603" w:rsidRPr="00056603" w:rsidRDefault="00056603" w:rsidP="00056603">
            <w:r w:rsidRPr="00056603">
              <w:t xml:space="preserve">Short-Lived Climate Pollutant Strategy/Diversion of Organic Waste from Landfills </w:t>
            </w:r>
          </w:p>
        </w:tc>
      </w:tr>
      <w:tr w:rsidR="00056603" w:rsidRPr="00056603" w14:paraId="62595982" w14:textId="77777777" w:rsidTr="00526F08">
        <w:tc>
          <w:tcPr>
            <w:tcW w:w="2430" w:type="dxa"/>
          </w:tcPr>
          <w:p w14:paraId="7E091099" w14:textId="77777777" w:rsidR="00056603" w:rsidRPr="00056603" w:rsidRDefault="00056603" w:rsidP="00056603">
            <w:r w:rsidRPr="00056603">
              <w:t>SEMS</w:t>
            </w:r>
          </w:p>
        </w:tc>
        <w:tc>
          <w:tcPr>
            <w:tcW w:w="7640" w:type="dxa"/>
          </w:tcPr>
          <w:p w14:paraId="3CCEBDEF" w14:textId="77777777" w:rsidR="00056603" w:rsidRPr="00056603" w:rsidRDefault="00056603" w:rsidP="00056603">
            <w:r w:rsidRPr="00056603">
              <w:t xml:space="preserve">Standard Emergency Management System </w:t>
            </w:r>
          </w:p>
        </w:tc>
      </w:tr>
      <w:tr w:rsidR="00056603" w:rsidRPr="00056603" w14:paraId="79A71DBC" w14:textId="77777777" w:rsidTr="00526F08">
        <w:tc>
          <w:tcPr>
            <w:tcW w:w="2430" w:type="dxa"/>
          </w:tcPr>
          <w:p w14:paraId="18CBA858" w14:textId="77777777" w:rsidR="00056603" w:rsidRPr="00056603" w:rsidRDefault="00056603" w:rsidP="00056603">
            <w:pPr>
              <w:rPr>
                <w:bCs/>
              </w:rPr>
            </w:pPr>
            <w:r w:rsidRPr="00056603">
              <w:rPr>
                <w:bCs/>
              </w:rPr>
              <w:t>SENL</w:t>
            </w:r>
          </w:p>
        </w:tc>
        <w:tc>
          <w:tcPr>
            <w:tcW w:w="7640" w:type="dxa"/>
          </w:tcPr>
          <w:p w14:paraId="580602D2" w14:textId="77777777" w:rsidR="00056603" w:rsidRPr="00056603" w:rsidRDefault="00056603" w:rsidP="00056603">
            <w:pPr>
              <w:rPr>
                <w:bCs/>
              </w:rPr>
            </w:pPr>
            <w:r w:rsidRPr="00056603">
              <w:rPr>
                <w:bCs/>
              </w:rPr>
              <w:t xml:space="preserve">Single Event [Impulsive] Noise Level </w:t>
            </w:r>
          </w:p>
        </w:tc>
      </w:tr>
      <w:tr w:rsidR="00056603" w:rsidRPr="00056603" w14:paraId="4A2DBFC4" w14:textId="77777777" w:rsidTr="00526F08">
        <w:tc>
          <w:tcPr>
            <w:tcW w:w="2430" w:type="dxa"/>
          </w:tcPr>
          <w:p w14:paraId="1B2CA145" w14:textId="77777777" w:rsidR="00056603" w:rsidRPr="00056603" w:rsidRDefault="00056603" w:rsidP="00056603">
            <w:r w:rsidRPr="00056603">
              <w:t>SFPUC</w:t>
            </w:r>
          </w:p>
        </w:tc>
        <w:tc>
          <w:tcPr>
            <w:tcW w:w="7640" w:type="dxa"/>
          </w:tcPr>
          <w:p w14:paraId="1A33A42B" w14:textId="77777777" w:rsidR="00056603" w:rsidRPr="00056603" w:rsidRDefault="00056603" w:rsidP="00056603">
            <w:r w:rsidRPr="00056603">
              <w:t xml:space="preserve">San Francisco Public Utilities Commission </w:t>
            </w:r>
          </w:p>
        </w:tc>
      </w:tr>
      <w:tr w:rsidR="00056603" w:rsidRPr="00056603" w14:paraId="62D04322" w14:textId="77777777" w:rsidTr="00526F08">
        <w:tc>
          <w:tcPr>
            <w:tcW w:w="2430" w:type="dxa"/>
          </w:tcPr>
          <w:p w14:paraId="58229A3E" w14:textId="77777777" w:rsidR="00056603" w:rsidRPr="00056603" w:rsidRDefault="00056603" w:rsidP="00056603">
            <w:r w:rsidRPr="00056603">
              <w:t>SGC</w:t>
            </w:r>
          </w:p>
        </w:tc>
        <w:tc>
          <w:tcPr>
            <w:tcW w:w="7640" w:type="dxa"/>
          </w:tcPr>
          <w:p w14:paraId="428426C6" w14:textId="77777777" w:rsidR="00056603" w:rsidRPr="00056603" w:rsidRDefault="00056603" w:rsidP="00056603">
            <w:r w:rsidRPr="00056603">
              <w:t xml:space="preserve">California Strategic Growth Council </w:t>
            </w:r>
          </w:p>
        </w:tc>
      </w:tr>
      <w:tr w:rsidR="00056603" w:rsidRPr="00056603" w14:paraId="70E2396E" w14:textId="77777777" w:rsidTr="00526F08">
        <w:tc>
          <w:tcPr>
            <w:tcW w:w="2430" w:type="dxa"/>
          </w:tcPr>
          <w:p w14:paraId="6AAC5AF2" w14:textId="77777777" w:rsidR="00056603" w:rsidRPr="00056603" w:rsidRDefault="00056603" w:rsidP="00056603">
            <w:r w:rsidRPr="00056603">
              <w:t>SGMA</w:t>
            </w:r>
          </w:p>
        </w:tc>
        <w:tc>
          <w:tcPr>
            <w:tcW w:w="7640" w:type="dxa"/>
          </w:tcPr>
          <w:p w14:paraId="7129EFD2" w14:textId="77777777" w:rsidR="00056603" w:rsidRPr="00056603" w:rsidRDefault="00056603" w:rsidP="00056603">
            <w:r w:rsidRPr="00056603">
              <w:t xml:space="preserve">Sustainable Groundwater Management Act </w:t>
            </w:r>
          </w:p>
        </w:tc>
      </w:tr>
      <w:tr w:rsidR="00056603" w:rsidRPr="00056603" w14:paraId="382557D9" w14:textId="77777777" w:rsidTr="00526F08">
        <w:tc>
          <w:tcPr>
            <w:tcW w:w="2430" w:type="dxa"/>
          </w:tcPr>
          <w:p w14:paraId="31C231C4" w14:textId="77777777" w:rsidR="00056603" w:rsidRPr="00056603" w:rsidRDefault="00056603" w:rsidP="00056603">
            <w:r w:rsidRPr="00056603">
              <w:t>SLCP</w:t>
            </w:r>
          </w:p>
        </w:tc>
        <w:tc>
          <w:tcPr>
            <w:tcW w:w="7640" w:type="dxa"/>
          </w:tcPr>
          <w:p w14:paraId="01FBE8F9" w14:textId="77777777" w:rsidR="00056603" w:rsidRPr="00056603" w:rsidRDefault="00056603" w:rsidP="00056603">
            <w:r w:rsidRPr="00056603">
              <w:t xml:space="preserve">Short-lived climate pollutant </w:t>
            </w:r>
          </w:p>
        </w:tc>
      </w:tr>
      <w:tr w:rsidR="00056603" w:rsidRPr="00056603" w14:paraId="6C0FB7CD" w14:textId="77777777" w:rsidTr="00526F08">
        <w:tc>
          <w:tcPr>
            <w:tcW w:w="2430" w:type="dxa"/>
          </w:tcPr>
          <w:p w14:paraId="0BA7ECF0" w14:textId="77777777" w:rsidR="00056603" w:rsidRPr="00056603" w:rsidRDefault="00056603" w:rsidP="00056603">
            <w:r w:rsidRPr="00056603">
              <w:t>SMP</w:t>
            </w:r>
          </w:p>
        </w:tc>
        <w:tc>
          <w:tcPr>
            <w:tcW w:w="7640" w:type="dxa"/>
          </w:tcPr>
          <w:p w14:paraId="44397A25" w14:textId="77777777" w:rsidR="00056603" w:rsidRPr="00056603" w:rsidRDefault="00056603" w:rsidP="00056603">
            <w:r w:rsidRPr="00056603">
              <w:t xml:space="preserve">smoke management plan </w:t>
            </w:r>
          </w:p>
        </w:tc>
      </w:tr>
      <w:tr w:rsidR="00056603" w:rsidRPr="00056603" w14:paraId="411D214C" w14:textId="77777777" w:rsidTr="00526F08">
        <w:tc>
          <w:tcPr>
            <w:tcW w:w="2430" w:type="dxa"/>
          </w:tcPr>
          <w:p w14:paraId="320B35ED" w14:textId="77777777" w:rsidR="00056603" w:rsidRPr="00056603" w:rsidRDefault="00056603" w:rsidP="00056603">
            <w:r w:rsidRPr="00056603">
              <w:t>SO</w:t>
            </w:r>
            <w:r w:rsidRPr="00056603">
              <w:rPr>
                <w:vertAlign w:val="subscript"/>
              </w:rPr>
              <w:t>2</w:t>
            </w:r>
          </w:p>
        </w:tc>
        <w:tc>
          <w:tcPr>
            <w:tcW w:w="7640" w:type="dxa"/>
          </w:tcPr>
          <w:p w14:paraId="732081B6" w14:textId="77777777" w:rsidR="00056603" w:rsidRPr="00056603" w:rsidRDefault="00056603" w:rsidP="00056603">
            <w:r w:rsidRPr="00056603">
              <w:t xml:space="preserve">sulfur dioxide </w:t>
            </w:r>
          </w:p>
        </w:tc>
      </w:tr>
      <w:tr w:rsidR="00056603" w:rsidRPr="00056603" w14:paraId="7AE086B9" w14:textId="77777777" w:rsidTr="00526F08">
        <w:tc>
          <w:tcPr>
            <w:tcW w:w="2430" w:type="dxa"/>
          </w:tcPr>
          <w:p w14:paraId="159335F5" w14:textId="77777777" w:rsidR="00056603" w:rsidRPr="00056603" w:rsidRDefault="00056603" w:rsidP="00056603">
            <w:r w:rsidRPr="00056603">
              <w:t>SPL</w:t>
            </w:r>
          </w:p>
        </w:tc>
        <w:tc>
          <w:tcPr>
            <w:tcW w:w="7640" w:type="dxa"/>
          </w:tcPr>
          <w:p w14:paraId="4B89A735" w14:textId="77777777" w:rsidR="00056603" w:rsidRPr="00056603" w:rsidRDefault="00056603" w:rsidP="00056603">
            <w:r w:rsidRPr="00056603">
              <w:t xml:space="preserve">sound pressure level </w:t>
            </w:r>
          </w:p>
        </w:tc>
      </w:tr>
      <w:tr w:rsidR="00056603" w:rsidRPr="00056603" w14:paraId="6AC7D715" w14:textId="77777777" w:rsidTr="00526F08">
        <w:tc>
          <w:tcPr>
            <w:tcW w:w="2430" w:type="dxa"/>
          </w:tcPr>
          <w:p w14:paraId="129D6BAF" w14:textId="77777777" w:rsidR="00056603" w:rsidRPr="00056603" w:rsidRDefault="00056603" w:rsidP="00056603">
            <w:pPr>
              <w:rPr>
                <w:w w:val="105"/>
                <w:szCs w:val="20"/>
              </w:rPr>
            </w:pPr>
            <w:r w:rsidRPr="00056603">
              <w:rPr>
                <w:w w:val="105"/>
                <w:szCs w:val="20"/>
              </w:rPr>
              <w:t>SPR</w:t>
            </w:r>
          </w:p>
        </w:tc>
        <w:tc>
          <w:tcPr>
            <w:tcW w:w="7640" w:type="dxa"/>
          </w:tcPr>
          <w:p w14:paraId="3C38D172" w14:textId="77777777" w:rsidR="00056603" w:rsidRPr="00056603" w:rsidRDefault="00056603" w:rsidP="00056603">
            <w:pPr>
              <w:rPr>
                <w:w w:val="105"/>
                <w:szCs w:val="20"/>
              </w:rPr>
            </w:pPr>
            <w:r w:rsidRPr="00056603">
              <w:rPr>
                <w:w w:val="105"/>
                <w:szCs w:val="20"/>
              </w:rPr>
              <w:t xml:space="preserve">Standard Project Requirements </w:t>
            </w:r>
          </w:p>
        </w:tc>
      </w:tr>
      <w:tr w:rsidR="00056603" w:rsidRPr="00056603" w14:paraId="422B92C0" w14:textId="77777777" w:rsidTr="00526F08">
        <w:tc>
          <w:tcPr>
            <w:tcW w:w="2430" w:type="dxa"/>
          </w:tcPr>
          <w:p w14:paraId="0F932436" w14:textId="77777777" w:rsidR="00056603" w:rsidRPr="00056603" w:rsidRDefault="00056603" w:rsidP="00056603">
            <w:r w:rsidRPr="00056603">
              <w:t>SRA</w:t>
            </w:r>
          </w:p>
        </w:tc>
        <w:tc>
          <w:tcPr>
            <w:tcW w:w="7640" w:type="dxa"/>
          </w:tcPr>
          <w:p w14:paraId="1AE0EE88" w14:textId="77777777" w:rsidR="00056603" w:rsidRPr="00056603" w:rsidRDefault="00056603" w:rsidP="00056603">
            <w:r w:rsidRPr="00056603">
              <w:t xml:space="preserve">State Responsibility Area </w:t>
            </w:r>
          </w:p>
        </w:tc>
      </w:tr>
      <w:tr w:rsidR="00056603" w:rsidRPr="00056603" w14:paraId="101A674F" w14:textId="77777777" w:rsidTr="00526F08">
        <w:tc>
          <w:tcPr>
            <w:tcW w:w="2430" w:type="dxa"/>
          </w:tcPr>
          <w:p w14:paraId="1CA9A432" w14:textId="77777777" w:rsidR="00056603" w:rsidRPr="00056603" w:rsidRDefault="00056603" w:rsidP="00056603">
            <w:r w:rsidRPr="00056603">
              <w:t>SWAP</w:t>
            </w:r>
          </w:p>
        </w:tc>
        <w:tc>
          <w:tcPr>
            <w:tcW w:w="7640" w:type="dxa"/>
          </w:tcPr>
          <w:p w14:paraId="330CE0D7" w14:textId="77777777" w:rsidR="00056603" w:rsidRPr="00056603" w:rsidRDefault="00056603" w:rsidP="00056603">
            <w:r w:rsidRPr="00056603">
              <w:t xml:space="preserve">Statewide Wildlife Action Plan </w:t>
            </w:r>
          </w:p>
        </w:tc>
      </w:tr>
      <w:tr w:rsidR="00056603" w:rsidRPr="00056603" w14:paraId="3DD80889" w14:textId="77777777" w:rsidTr="00526F08">
        <w:tc>
          <w:tcPr>
            <w:tcW w:w="2430" w:type="dxa"/>
          </w:tcPr>
          <w:p w14:paraId="5FF9F4F3" w14:textId="77777777" w:rsidR="00056603" w:rsidRPr="00056603" w:rsidRDefault="00056603" w:rsidP="00056603">
            <w:r w:rsidRPr="00056603">
              <w:t>SWRCB</w:t>
            </w:r>
          </w:p>
        </w:tc>
        <w:tc>
          <w:tcPr>
            <w:tcW w:w="7640" w:type="dxa"/>
          </w:tcPr>
          <w:p w14:paraId="1336F169" w14:textId="77777777" w:rsidR="00056603" w:rsidRPr="00056603" w:rsidRDefault="00056603" w:rsidP="00056603">
            <w:r w:rsidRPr="00056603">
              <w:t xml:space="preserve">State Water Resources Control Board </w:t>
            </w:r>
          </w:p>
        </w:tc>
      </w:tr>
      <w:tr w:rsidR="008E2692" w:rsidRPr="00056603" w14:paraId="3708E3D1" w14:textId="77777777" w:rsidTr="00526F08">
        <w:tc>
          <w:tcPr>
            <w:tcW w:w="2430" w:type="dxa"/>
          </w:tcPr>
          <w:p w14:paraId="0431C08B" w14:textId="77777777" w:rsidR="008E2692" w:rsidRPr="00056603" w:rsidRDefault="008E2692" w:rsidP="00056603"/>
        </w:tc>
        <w:tc>
          <w:tcPr>
            <w:tcW w:w="7640" w:type="dxa"/>
          </w:tcPr>
          <w:p w14:paraId="03B44D5F" w14:textId="77777777" w:rsidR="008E2692" w:rsidRPr="00056603" w:rsidRDefault="008E2692" w:rsidP="00056603"/>
        </w:tc>
      </w:tr>
      <w:tr w:rsidR="00056603" w:rsidRPr="00056603" w14:paraId="003432F3" w14:textId="77777777" w:rsidTr="00526F08">
        <w:tc>
          <w:tcPr>
            <w:tcW w:w="2430" w:type="dxa"/>
          </w:tcPr>
          <w:p w14:paraId="23CC3CDF" w14:textId="77777777" w:rsidR="00056603" w:rsidRPr="00056603" w:rsidRDefault="00056603" w:rsidP="00056603">
            <w:r w:rsidRPr="00056603">
              <w:t>TAC</w:t>
            </w:r>
          </w:p>
        </w:tc>
        <w:tc>
          <w:tcPr>
            <w:tcW w:w="7640" w:type="dxa"/>
          </w:tcPr>
          <w:p w14:paraId="6D480D54" w14:textId="77777777" w:rsidR="00056603" w:rsidRPr="00056603" w:rsidRDefault="00056603" w:rsidP="00056603">
            <w:r w:rsidRPr="00056603">
              <w:t xml:space="preserve">toxic air contaminant </w:t>
            </w:r>
          </w:p>
        </w:tc>
      </w:tr>
      <w:tr w:rsidR="00056603" w:rsidRPr="00056603" w14:paraId="05F0B49D" w14:textId="77777777" w:rsidTr="00526F08">
        <w:tc>
          <w:tcPr>
            <w:tcW w:w="2430" w:type="dxa"/>
          </w:tcPr>
          <w:p w14:paraId="6D934940" w14:textId="77777777" w:rsidR="00056603" w:rsidRPr="00056603" w:rsidRDefault="00056603" w:rsidP="00056603">
            <w:r w:rsidRPr="00056603">
              <w:t>TCR</w:t>
            </w:r>
          </w:p>
        </w:tc>
        <w:tc>
          <w:tcPr>
            <w:tcW w:w="7640" w:type="dxa"/>
          </w:tcPr>
          <w:p w14:paraId="466E0633" w14:textId="77777777" w:rsidR="00056603" w:rsidRPr="00056603" w:rsidRDefault="00056603" w:rsidP="00056603">
            <w:r w:rsidRPr="00056603">
              <w:t xml:space="preserve">Tribal Cultural Resources </w:t>
            </w:r>
          </w:p>
        </w:tc>
      </w:tr>
      <w:tr w:rsidR="00056603" w:rsidRPr="00056603" w14:paraId="5ECE7FD0" w14:textId="77777777" w:rsidTr="00526F08">
        <w:tc>
          <w:tcPr>
            <w:tcW w:w="2430" w:type="dxa"/>
          </w:tcPr>
          <w:p w14:paraId="7E4D9597" w14:textId="77777777" w:rsidR="00056603" w:rsidRPr="00056603" w:rsidRDefault="00056603" w:rsidP="00056603">
            <w:r w:rsidRPr="00056603">
              <w:t>TMDL</w:t>
            </w:r>
          </w:p>
        </w:tc>
        <w:tc>
          <w:tcPr>
            <w:tcW w:w="7640" w:type="dxa"/>
          </w:tcPr>
          <w:p w14:paraId="0170C8A8" w14:textId="77777777" w:rsidR="00056603" w:rsidRPr="00056603" w:rsidRDefault="00056603" w:rsidP="00056603">
            <w:r w:rsidRPr="00056603">
              <w:t xml:space="preserve">total maximum daily load </w:t>
            </w:r>
          </w:p>
        </w:tc>
      </w:tr>
      <w:tr w:rsidR="00056603" w:rsidRPr="00056603" w14:paraId="2924EAD5" w14:textId="77777777" w:rsidTr="00526F08">
        <w:tc>
          <w:tcPr>
            <w:tcW w:w="2430" w:type="dxa"/>
          </w:tcPr>
          <w:p w14:paraId="330A43E7" w14:textId="77777777" w:rsidR="00056603" w:rsidRPr="00056603" w:rsidRDefault="00056603" w:rsidP="00056603">
            <w:r w:rsidRPr="00056603">
              <w:t>TMP</w:t>
            </w:r>
          </w:p>
        </w:tc>
        <w:tc>
          <w:tcPr>
            <w:tcW w:w="7640" w:type="dxa"/>
          </w:tcPr>
          <w:p w14:paraId="2BDBC518" w14:textId="77777777" w:rsidR="00056603" w:rsidRPr="00056603" w:rsidRDefault="00056603" w:rsidP="00056603">
            <w:r w:rsidRPr="00056603">
              <w:t xml:space="preserve">Transportation Management Plan </w:t>
            </w:r>
          </w:p>
        </w:tc>
      </w:tr>
      <w:tr w:rsidR="00056603" w:rsidRPr="00056603" w14:paraId="712BA27A" w14:textId="77777777" w:rsidTr="00526F08">
        <w:tc>
          <w:tcPr>
            <w:tcW w:w="2430" w:type="dxa"/>
          </w:tcPr>
          <w:p w14:paraId="0851C14D" w14:textId="77777777" w:rsidR="00056603" w:rsidRPr="00056603" w:rsidRDefault="00056603" w:rsidP="00056603">
            <w:r w:rsidRPr="00056603">
              <w:t>TPQ</w:t>
            </w:r>
          </w:p>
        </w:tc>
        <w:tc>
          <w:tcPr>
            <w:tcW w:w="7640" w:type="dxa"/>
          </w:tcPr>
          <w:p w14:paraId="43716B3C" w14:textId="77777777" w:rsidR="00056603" w:rsidRPr="00056603" w:rsidRDefault="00056603" w:rsidP="00056603">
            <w:r w:rsidRPr="00056603">
              <w:t xml:space="preserve">Threshold Planning Quantity </w:t>
            </w:r>
          </w:p>
        </w:tc>
      </w:tr>
      <w:tr w:rsidR="00056603" w:rsidRPr="00056603" w14:paraId="67E2BE1C" w14:textId="77777777" w:rsidTr="00526F08">
        <w:tc>
          <w:tcPr>
            <w:tcW w:w="2430" w:type="dxa"/>
          </w:tcPr>
          <w:p w14:paraId="32051FAD" w14:textId="77777777" w:rsidR="00056603" w:rsidRPr="00056603" w:rsidRDefault="00056603" w:rsidP="00056603">
            <w:r w:rsidRPr="00056603">
              <w:t>TPZ</w:t>
            </w:r>
          </w:p>
        </w:tc>
        <w:tc>
          <w:tcPr>
            <w:tcW w:w="7640" w:type="dxa"/>
          </w:tcPr>
          <w:p w14:paraId="099D0558" w14:textId="77777777" w:rsidR="00056603" w:rsidRPr="00056603" w:rsidRDefault="00056603" w:rsidP="00056603">
            <w:r w:rsidRPr="00056603">
              <w:t xml:space="preserve">Timberland Production Zone </w:t>
            </w:r>
          </w:p>
        </w:tc>
      </w:tr>
      <w:tr w:rsidR="00056603" w:rsidRPr="00056603" w14:paraId="35FE3BFC" w14:textId="77777777" w:rsidTr="00526F08">
        <w:tc>
          <w:tcPr>
            <w:tcW w:w="2430" w:type="dxa"/>
          </w:tcPr>
          <w:p w14:paraId="00A41A68" w14:textId="77777777" w:rsidR="00056603" w:rsidRPr="00056603" w:rsidRDefault="00056603" w:rsidP="00056603">
            <w:r w:rsidRPr="00056603">
              <w:t>TTC</w:t>
            </w:r>
          </w:p>
        </w:tc>
        <w:tc>
          <w:tcPr>
            <w:tcW w:w="7640" w:type="dxa"/>
          </w:tcPr>
          <w:p w14:paraId="3295C047" w14:textId="77777777" w:rsidR="00056603" w:rsidRPr="00056603" w:rsidRDefault="00056603" w:rsidP="00056603">
            <w:r w:rsidRPr="00056603">
              <w:t xml:space="preserve">Temporary traffic control </w:t>
            </w:r>
          </w:p>
        </w:tc>
      </w:tr>
      <w:tr w:rsidR="008E2692" w:rsidRPr="00056603" w14:paraId="711B6AAE" w14:textId="77777777" w:rsidTr="00526F08">
        <w:tc>
          <w:tcPr>
            <w:tcW w:w="2430" w:type="dxa"/>
          </w:tcPr>
          <w:p w14:paraId="6054D28D" w14:textId="77777777" w:rsidR="008E2692" w:rsidRPr="00056603" w:rsidRDefault="008E2692" w:rsidP="00056603"/>
        </w:tc>
        <w:tc>
          <w:tcPr>
            <w:tcW w:w="7640" w:type="dxa"/>
          </w:tcPr>
          <w:p w14:paraId="311E43CA" w14:textId="77777777" w:rsidR="008E2692" w:rsidRPr="00056603" w:rsidRDefault="008E2692" w:rsidP="00056603"/>
        </w:tc>
      </w:tr>
      <w:tr w:rsidR="00056603" w:rsidRPr="00056603" w14:paraId="3F7929BC" w14:textId="77777777" w:rsidTr="00526F08">
        <w:tc>
          <w:tcPr>
            <w:tcW w:w="2430" w:type="dxa"/>
          </w:tcPr>
          <w:p w14:paraId="75500FDE" w14:textId="77777777" w:rsidR="00056603" w:rsidRPr="00056603" w:rsidRDefault="00056603" w:rsidP="00056603">
            <w:pPr>
              <w:rPr>
                <w:shd w:val="clear" w:color="auto" w:fill="FFFFFF"/>
              </w:rPr>
            </w:pPr>
            <w:r w:rsidRPr="00056603">
              <w:rPr>
                <w:shd w:val="clear" w:color="auto" w:fill="FFFFFF"/>
              </w:rPr>
              <w:t>UC</w:t>
            </w:r>
          </w:p>
        </w:tc>
        <w:tc>
          <w:tcPr>
            <w:tcW w:w="7640" w:type="dxa"/>
          </w:tcPr>
          <w:p w14:paraId="1B7DAD97" w14:textId="77777777" w:rsidR="00056603" w:rsidRPr="00056603" w:rsidRDefault="00056603" w:rsidP="00056603">
            <w:pPr>
              <w:rPr>
                <w:shd w:val="clear" w:color="auto" w:fill="FFFFFF"/>
              </w:rPr>
            </w:pPr>
            <w:r w:rsidRPr="00056603">
              <w:rPr>
                <w:shd w:val="clear" w:color="auto" w:fill="FFFFFF"/>
              </w:rPr>
              <w:t xml:space="preserve">University of California </w:t>
            </w:r>
          </w:p>
        </w:tc>
      </w:tr>
      <w:tr w:rsidR="00056603" w:rsidRPr="00056603" w14:paraId="79B57C86" w14:textId="77777777" w:rsidTr="00526F08">
        <w:tc>
          <w:tcPr>
            <w:tcW w:w="2430" w:type="dxa"/>
          </w:tcPr>
          <w:p w14:paraId="2642EDC3" w14:textId="77777777" w:rsidR="00056603" w:rsidRPr="00056603" w:rsidRDefault="00056603" w:rsidP="00056603">
            <w:r w:rsidRPr="00056603">
              <w:t>UFP</w:t>
            </w:r>
          </w:p>
        </w:tc>
        <w:tc>
          <w:tcPr>
            <w:tcW w:w="7640" w:type="dxa"/>
          </w:tcPr>
          <w:p w14:paraId="70A80ADC" w14:textId="77777777" w:rsidR="00056603" w:rsidRPr="00056603" w:rsidRDefault="00056603" w:rsidP="00056603">
            <w:r w:rsidRPr="00056603">
              <w:t xml:space="preserve">ultrafine particulate matter </w:t>
            </w:r>
          </w:p>
        </w:tc>
      </w:tr>
      <w:tr w:rsidR="00056603" w:rsidRPr="00056603" w14:paraId="08C55E02" w14:textId="77777777" w:rsidTr="00526F08">
        <w:tc>
          <w:tcPr>
            <w:tcW w:w="2430" w:type="dxa"/>
          </w:tcPr>
          <w:p w14:paraId="42772261" w14:textId="77777777" w:rsidR="00056603" w:rsidRPr="00056603" w:rsidRDefault="00056603" w:rsidP="00056603">
            <w:r w:rsidRPr="00056603">
              <w:t>USACE</w:t>
            </w:r>
          </w:p>
        </w:tc>
        <w:tc>
          <w:tcPr>
            <w:tcW w:w="7640" w:type="dxa"/>
          </w:tcPr>
          <w:p w14:paraId="6F6ECD42" w14:textId="77777777" w:rsidR="00056603" w:rsidRPr="00056603" w:rsidRDefault="00056603" w:rsidP="00056603">
            <w:r w:rsidRPr="00056603">
              <w:t xml:space="preserve">U.S. Army Corps of Engineers </w:t>
            </w:r>
          </w:p>
        </w:tc>
      </w:tr>
      <w:tr w:rsidR="00056603" w:rsidRPr="00056603" w14:paraId="28924383" w14:textId="77777777" w:rsidTr="00526F08">
        <w:tc>
          <w:tcPr>
            <w:tcW w:w="2430" w:type="dxa"/>
          </w:tcPr>
          <w:p w14:paraId="16B41E1D" w14:textId="77777777" w:rsidR="00056603" w:rsidRPr="00056603" w:rsidRDefault="00056603" w:rsidP="00056603">
            <w:r w:rsidRPr="00056603">
              <w:t>USC</w:t>
            </w:r>
          </w:p>
        </w:tc>
        <w:tc>
          <w:tcPr>
            <w:tcW w:w="7640" w:type="dxa"/>
          </w:tcPr>
          <w:p w14:paraId="16F3F888" w14:textId="77777777" w:rsidR="00056603" w:rsidRPr="00056603" w:rsidRDefault="00056603" w:rsidP="00056603">
            <w:r w:rsidRPr="00056603">
              <w:t xml:space="preserve">U.S. Code </w:t>
            </w:r>
          </w:p>
        </w:tc>
      </w:tr>
      <w:tr w:rsidR="00056603" w:rsidRPr="00056603" w14:paraId="4E654940" w14:textId="77777777" w:rsidTr="00526F08">
        <w:tc>
          <w:tcPr>
            <w:tcW w:w="2430" w:type="dxa"/>
          </w:tcPr>
          <w:p w14:paraId="0E34C4B8" w14:textId="77777777" w:rsidR="00056603" w:rsidRPr="00056603" w:rsidRDefault="00056603" w:rsidP="00056603">
            <w:r w:rsidRPr="00056603">
              <w:t>USDA</w:t>
            </w:r>
          </w:p>
        </w:tc>
        <w:tc>
          <w:tcPr>
            <w:tcW w:w="7640" w:type="dxa"/>
          </w:tcPr>
          <w:p w14:paraId="196B8F4D" w14:textId="77777777" w:rsidR="00056603" w:rsidRPr="00056603" w:rsidRDefault="00056603" w:rsidP="00056603">
            <w:r w:rsidRPr="00056603">
              <w:t xml:space="preserve">U.S. Department of Agriculture </w:t>
            </w:r>
          </w:p>
        </w:tc>
      </w:tr>
      <w:tr w:rsidR="00056603" w:rsidRPr="00056603" w14:paraId="0275B8F7" w14:textId="77777777" w:rsidTr="00526F08">
        <w:tc>
          <w:tcPr>
            <w:tcW w:w="2430" w:type="dxa"/>
          </w:tcPr>
          <w:p w14:paraId="1EB7F2A5" w14:textId="77777777" w:rsidR="00056603" w:rsidRPr="00056603" w:rsidRDefault="00056603" w:rsidP="00056603">
            <w:r w:rsidRPr="00056603">
              <w:t>USFS</w:t>
            </w:r>
          </w:p>
        </w:tc>
        <w:tc>
          <w:tcPr>
            <w:tcW w:w="7640" w:type="dxa"/>
          </w:tcPr>
          <w:p w14:paraId="11E467FB" w14:textId="77777777" w:rsidR="00056603" w:rsidRPr="00056603" w:rsidRDefault="00056603" w:rsidP="00056603">
            <w:r w:rsidRPr="00056603">
              <w:t xml:space="preserve">U.S. Forest Service </w:t>
            </w:r>
          </w:p>
        </w:tc>
      </w:tr>
      <w:tr w:rsidR="00056603" w:rsidRPr="00056603" w14:paraId="7EA5BD9A" w14:textId="77777777" w:rsidTr="00526F08">
        <w:tc>
          <w:tcPr>
            <w:tcW w:w="2430" w:type="dxa"/>
          </w:tcPr>
          <w:p w14:paraId="794598B8" w14:textId="77777777" w:rsidR="00056603" w:rsidRPr="00056603" w:rsidRDefault="00056603" w:rsidP="00056603">
            <w:r w:rsidRPr="00056603">
              <w:t>USFWS</w:t>
            </w:r>
          </w:p>
        </w:tc>
        <w:tc>
          <w:tcPr>
            <w:tcW w:w="7640" w:type="dxa"/>
          </w:tcPr>
          <w:p w14:paraId="7E00C580" w14:textId="77777777" w:rsidR="00056603" w:rsidRPr="00056603" w:rsidRDefault="00056603" w:rsidP="00056603">
            <w:r w:rsidRPr="00056603">
              <w:t xml:space="preserve">U.S. Fish and Wildlife Service </w:t>
            </w:r>
          </w:p>
        </w:tc>
      </w:tr>
      <w:tr w:rsidR="008E2692" w:rsidRPr="00056603" w14:paraId="04D40430" w14:textId="77777777" w:rsidTr="00526F08">
        <w:tc>
          <w:tcPr>
            <w:tcW w:w="2430" w:type="dxa"/>
          </w:tcPr>
          <w:p w14:paraId="2125D37D" w14:textId="77777777" w:rsidR="008E2692" w:rsidRPr="00056603" w:rsidRDefault="008E2692" w:rsidP="00056603"/>
        </w:tc>
        <w:tc>
          <w:tcPr>
            <w:tcW w:w="7640" w:type="dxa"/>
          </w:tcPr>
          <w:p w14:paraId="432F3368" w14:textId="77777777" w:rsidR="008E2692" w:rsidRPr="00056603" w:rsidRDefault="008E2692" w:rsidP="00056603"/>
        </w:tc>
      </w:tr>
      <w:tr w:rsidR="00056603" w:rsidRPr="00056603" w14:paraId="507B1E33" w14:textId="77777777" w:rsidTr="00526F08">
        <w:tc>
          <w:tcPr>
            <w:tcW w:w="2430" w:type="dxa"/>
          </w:tcPr>
          <w:p w14:paraId="3767B1C2" w14:textId="77777777" w:rsidR="00056603" w:rsidRPr="00056603" w:rsidRDefault="00056603" w:rsidP="00056603">
            <w:proofErr w:type="spellStart"/>
            <w:r w:rsidRPr="00056603">
              <w:t>VegCAMP</w:t>
            </w:r>
            <w:proofErr w:type="spellEnd"/>
          </w:p>
        </w:tc>
        <w:tc>
          <w:tcPr>
            <w:tcW w:w="7640" w:type="dxa"/>
          </w:tcPr>
          <w:p w14:paraId="201B4036" w14:textId="77777777" w:rsidR="00056603" w:rsidRPr="00056603" w:rsidRDefault="00056603" w:rsidP="00056603">
            <w:r w:rsidRPr="00056603">
              <w:t xml:space="preserve">CDFW Vegetation Classification and Mapping Program </w:t>
            </w:r>
          </w:p>
        </w:tc>
      </w:tr>
      <w:tr w:rsidR="00056603" w:rsidRPr="00056603" w14:paraId="170B16C7" w14:textId="77777777" w:rsidTr="00526F08">
        <w:tc>
          <w:tcPr>
            <w:tcW w:w="2430" w:type="dxa"/>
          </w:tcPr>
          <w:p w14:paraId="1E42686A" w14:textId="77777777" w:rsidR="00056603" w:rsidRPr="00056603" w:rsidRDefault="00056603" w:rsidP="00056603">
            <w:r w:rsidRPr="00056603">
              <w:t>VHFHSZ</w:t>
            </w:r>
          </w:p>
        </w:tc>
        <w:tc>
          <w:tcPr>
            <w:tcW w:w="7640" w:type="dxa"/>
          </w:tcPr>
          <w:p w14:paraId="74AC74D5" w14:textId="77777777" w:rsidR="00056603" w:rsidRPr="00056603" w:rsidRDefault="00056603" w:rsidP="00056603">
            <w:r w:rsidRPr="00056603">
              <w:t xml:space="preserve">very high fire hazard severity zone </w:t>
            </w:r>
          </w:p>
        </w:tc>
      </w:tr>
      <w:tr w:rsidR="00056603" w:rsidRPr="00056603" w14:paraId="6C446EDD" w14:textId="77777777" w:rsidTr="00526F08">
        <w:tc>
          <w:tcPr>
            <w:tcW w:w="2430" w:type="dxa"/>
          </w:tcPr>
          <w:p w14:paraId="1F758C76" w14:textId="77777777" w:rsidR="00056603" w:rsidRPr="00056603" w:rsidRDefault="00056603" w:rsidP="00056603">
            <w:r w:rsidRPr="00056603">
              <w:t>VMP</w:t>
            </w:r>
          </w:p>
        </w:tc>
        <w:tc>
          <w:tcPr>
            <w:tcW w:w="7640" w:type="dxa"/>
          </w:tcPr>
          <w:p w14:paraId="7B9A5F3C" w14:textId="77777777" w:rsidR="00056603" w:rsidRPr="00056603" w:rsidRDefault="00056603" w:rsidP="00056603">
            <w:r w:rsidRPr="00056603">
              <w:t xml:space="preserve">Vegetation Management Program </w:t>
            </w:r>
          </w:p>
        </w:tc>
      </w:tr>
      <w:tr w:rsidR="00056603" w:rsidRPr="00056603" w14:paraId="1B71394B" w14:textId="77777777" w:rsidTr="00526F08">
        <w:tc>
          <w:tcPr>
            <w:tcW w:w="2430" w:type="dxa"/>
          </w:tcPr>
          <w:p w14:paraId="185E0E0C" w14:textId="77777777" w:rsidR="00056603" w:rsidRPr="00056603" w:rsidRDefault="00056603" w:rsidP="00056603">
            <w:r w:rsidRPr="00056603">
              <w:t>VMT</w:t>
            </w:r>
          </w:p>
        </w:tc>
        <w:tc>
          <w:tcPr>
            <w:tcW w:w="7640" w:type="dxa"/>
          </w:tcPr>
          <w:p w14:paraId="6B4D9C47" w14:textId="77777777" w:rsidR="00056603" w:rsidRPr="00056603" w:rsidRDefault="00056603" w:rsidP="00056603">
            <w:r w:rsidRPr="00056603">
              <w:t xml:space="preserve">vehicle miles traveled </w:t>
            </w:r>
          </w:p>
        </w:tc>
      </w:tr>
      <w:tr w:rsidR="00056603" w:rsidRPr="00056603" w14:paraId="61BD1624" w14:textId="77777777" w:rsidTr="00526F08">
        <w:tc>
          <w:tcPr>
            <w:tcW w:w="2430" w:type="dxa"/>
          </w:tcPr>
          <w:p w14:paraId="61AFC27E" w14:textId="77777777" w:rsidR="00056603" w:rsidRPr="00056603" w:rsidRDefault="00056603" w:rsidP="00056603">
            <w:r w:rsidRPr="00056603">
              <w:t>VOC</w:t>
            </w:r>
          </w:p>
        </w:tc>
        <w:tc>
          <w:tcPr>
            <w:tcW w:w="7640" w:type="dxa"/>
          </w:tcPr>
          <w:p w14:paraId="2EC54A38" w14:textId="77777777" w:rsidR="00056603" w:rsidRPr="00056603" w:rsidRDefault="00056603" w:rsidP="00056603">
            <w:r w:rsidRPr="00056603">
              <w:t xml:space="preserve">volatile organic compound </w:t>
            </w:r>
          </w:p>
        </w:tc>
      </w:tr>
      <w:tr w:rsidR="008E2692" w:rsidRPr="00056603" w14:paraId="2E135845" w14:textId="77777777" w:rsidTr="00526F08">
        <w:tc>
          <w:tcPr>
            <w:tcW w:w="2430" w:type="dxa"/>
          </w:tcPr>
          <w:p w14:paraId="14FEF969" w14:textId="77777777" w:rsidR="008E2692" w:rsidRPr="00056603" w:rsidRDefault="008E2692" w:rsidP="00056603"/>
        </w:tc>
        <w:tc>
          <w:tcPr>
            <w:tcW w:w="7640" w:type="dxa"/>
          </w:tcPr>
          <w:p w14:paraId="14B2E54C" w14:textId="77777777" w:rsidR="008E2692" w:rsidRPr="00056603" w:rsidRDefault="008E2692" w:rsidP="00056603"/>
        </w:tc>
      </w:tr>
      <w:tr w:rsidR="00056603" w:rsidRPr="00056603" w14:paraId="00CE995A" w14:textId="77777777" w:rsidTr="00526F08">
        <w:tc>
          <w:tcPr>
            <w:tcW w:w="2430" w:type="dxa"/>
          </w:tcPr>
          <w:p w14:paraId="2E074E14" w14:textId="77777777" w:rsidR="00056603" w:rsidRPr="00056603" w:rsidRDefault="00056603" w:rsidP="00056603">
            <w:r w:rsidRPr="00056603">
              <w:t>WHR</w:t>
            </w:r>
          </w:p>
        </w:tc>
        <w:tc>
          <w:tcPr>
            <w:tcW w:w="7640" w:type="dxa"/>
          </w:tcPr>
          <w:p w14:paraId="694B176D" w14:textId="77777777" w:rsidR="00056603" w:rsidRPr="00056603" w:rsidRDefault="00056603" w:rsidP="00056603">
            <w:r w:rsidRPr="00056603">
              <w:t xml:space="preserve">California Wildlife Habitat Relation </w:t>
            </w:r>
          </w:p>
        </w:tc>
      </w:tr>
      <w:tr w:rsidR="00056603" w:rsidRPr="00056603" w14:paraId="20FFD3A4" w14:textId="77777777" w:rsidTr="00526F08">
        <w:tc>
          <w:tcPr>
            <w:tcW w:w="2430" w:type="dxa"/>
          </w:tcPr>
          <w:p w14:paraId="10DDC2A0" w14:textId="77777777" w:rsidR="00056603" w:rsidRPr="00056603" w:rsidRDefault="00056603" w:rsidP="00056603">
            <w:r w:rsidRPr="00056603">
              <w:t>Williamson Act</w:t>
            </w:r>
          </w:p>
        </w:tc>
        <w:tc>
          <w:tcPr>
            <w:tcW w:w="7640" w:type="dxa"/>
          </w:tcPr>
          <w:p w14:paraId="26803F0E" w14:textId="77777777" w:rsidR="00056603" w:rsidRPr="00056603" w:rsidRDefault="00056603" w:rsidP="00056603">
            <w:r w:rsidRPr="00056603">
              <w:t xml:space="preserve">California Land Conservation Act </w:t>
            </w:r>
          </w:p>
        </w:tc>
      </w:tr>
      <w:tr w:rsidR="00056603" w:rsidRPr="00056603" w14:paraId="240D030C" w14:textId="77777777" w:rsidTr="00526F08">
        <w:tc>
          <w:tcPr>
            <w:tcW w:w="2430" w:type="dxa"/>
          </w:tcPr>
          <w:p w14:paraId="11670AB8" w14:textId="77777777" w:rsidR="00056603" w:rsidRPr="00056603" w:rsidRDefault="00056603" w:rsidP="00056603">
            <w:r w:rsidRPr="00056603">
              <w:t>WLPZ</w:t>
            </w:r>
          </w:p>
        </w:tc>
        <w:tc>
          <w:tcPr>
            <w:tcW w:w="7640" w:type="dxa"/>
          </w:tcPr>
          <w:p w14:paraId="3912DF4B" w14:textId="77777777" w:rsidR="00056603" w:rsidRPr="00056603" w:rsidRDefault="00056603" w:rsidP="00056603">
            <w:r w:rsidRPr="00056603">
              <w:t xml:space="preserve">Watercourse and Lake Protection Zone </w:t>
            </w:r>
          </w:p>
        </w:tc>
      </w:tr>
      <w:tr w:rsidR="00056603" w:rsidRPr="00056603" w14:paraId="61A462BB" w14:textId="77777777" w:rsidTr="00526F08">
        <w:tc>
          <w:tcPr>
            <w:tcW w:w="2430" w:type="dxa"/>
          </w:tcPr>
          <w:p w14:paraId="223AA765" w14:textId="77777777" w:rsidR="00056603" w:rsidRPr="00056603" w:rsidRDefault="00056603" w:rsidP="00056603">
            <w:r w:rsidRPr="00056603">
              <w:t>WPS</w:t>
            </w:r>
          </w:p>
        </w:tc>
        <w:tc>
          <w:tcPr>
            <w:tcW w:w="7640" w:type="dxa"/>
          </w:tcPr>
          <w:p w14:paraId="3F34A4D5" w14:textId="77777777" w:rsidR="00056603" w:rsidRPr="00056603" w:rsidRDefault="00056603" w:rsidP="00056603">
            <w:r w:rsidRPr="00056603">
              <w:t xml:space="preserve">Worker Protection Standard </w:t>
            </w:r>
          </w:p>
        </w:tc>
      </w:tr>
      <w:tr w:rsidR="00056603" w:rsidRPr="00056603" w14:paraId="701A8371" w14:textId="77777777" w:rsidTr="00526F08">
        <w:tc>
          <w:tcPr>
            <w:tcW w:w="2430" w:type="dxa"/>
          </w:tcPr>
          <w:p w14:paraId="7A6C9A97" w14:textId="77777777" w:rsidR="00056603" w:rsidRPr="00056603" w:rsidRDefault="00056603" w:rsidP="00056603">
            <w:r w:rsidRPr="00056603">
              <w:t>WUI</w:t>
            </w:r>
          </w:p>
        </w:tc>
        <w:tc>
          <w:tcPr>
            <w:tcW w:w="7640" w:type="dxa"/>
          </w:tcPr>
          <w:p w14:paraId="337379F5" w14:textId="77777777" w:rsidR="00056603" w:rsidRPr="00056603" w:rsidRDefault="00056603" w:rsidP="00056603">
            <w:r w:rsidRPr="00056603">
              <w:t xml:space="preserve">wildland-urban interface </w:t>
            </w:r>
          </w:p>
        </w:tc>
      </w:tr>
    </w:tbl>
    <w:p w14:paraId="2F30630C" w14:textId="63D5F467" w:rsidR="004831C1" w:rsidRDefault="004831C1" w:rsidP="00056603"/>
    <w:p w14:paraId="220DF20E" w14:textId="77777777" w:rsidR="004831C1" w:rsidRDefault="004831C1">
      <w:r>
        <w:br w:type="page"/>
      </w:r>
    </w:p>
    <w:p w14:paraId="104C8D50" w14:textId="0C0BC660" w:rsidR="00921C5E" w:rsidRDefault="00921C5E" w:rsidP="004831C1">
      <w:pPr>
        <w:pStyle w:val="BodyText"/>
      </w:pPr>
    </w:p>
    <w:p w14:paraId="3AC608B2" w14:textId="6CACE50B" w:rsidR="004831C1" w:rsidRDefault="004831C1" w:rsidP="004831C1">
      <w:pPr>
        <w:pStyle w:val="BodyText"/>
      </w:pPr>
      <w:r>
        <w:t>This page intentionally left blank.</w:t>
      </w:r>
    </w:p>
    <w:sectPr w:rsidR="004831C1" w:rsidSect="00E74BD8">
      <w:headerReference w:type="even" r:id="rId25"/>
      <w:headerReference w:type="default" r:id="rId26"/>
      <w:headerReference w:type="first" r:id="rId27"/>
      <w:pgSz w:w="12240" w:h="15840" w:code="1"/>
      <w:pgMar w:top="1080" w:right="1080" w:bottom="1080" w:left="1080" w:header="576" w:footer="576" w:gutter="0"/>
      <w:pgNumType w:fmt="lowerRoman"/>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3489E9" w14:textId="77777777" w:rsidR="00F60F19" w:rsidRDefault="00F60F19">
      <w:r>
        <w:separator/>
      </w:r>
    </w:p>
  </w:endnote>
  <w:endnote w:type="continuationSeparator" w:id="0">
    <w:p w14:paraId="2134BAD6" w14:textId="77777777" w:rsidR="00F60F19" w:rsidRDefault="00F60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emilight">
    <w:altName w:val="Segoe UI Semilight"/>
    <w:panose1 w:val="020B04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AE429" w14:textId="3C1FBC47" w:rsidR="00F60F19" w:rsidRPr="00AE4D3F" w:rsidRDefault="00F60F19" w:rsidP="00567FEC">
    <w:pPr>
      <w:pStyle w:val="Footer"/>
    </w:pPr>
    <w:r w:rsidRPr="00AE4D3F">
      <w:tab/>
      <w:t>Board of Forestry and Fire Protection</w:t>
    </w:r>
    <w:r>
      <w:br/>
    </w:r>
    <w:r w:rsidRPr="00AE4D3F">
      <w:rPr>
        <w:rFonts w:cs="Segoe UI Semilight"/>
      </w:rPr>
      <w:fldChar w:fldCharType="begin"/>
    </w:r>
    <w:r w:rsidRPr="00AE4D3F">
      <w:rPr>
        <w:rFonts w:cs="Segoe UI Semilight"/>
      </w:rPr>
      <w:instrText xml:space="preserve"> PAGE   \* MERGEFORMAT </w:instrText>
    </w:r>
    <w:r w:rsidRPr="00AE4D3F">
      <w:rPr>
        <w:rFonts w:cs="Segoe UI Semilight"/>
      </w:rPr>
      <w:fldChar w:fldCharType="separate"/>
    </w:r>
    <w:r w:rsidR="00E2107B">
      <w:rPr>
        <w:rFonts w:cs="Segoe UI Semilight"/>
        <w:noProof/>
      </w:rPr>
      <w:t>viii</w:t>
    </w:r>
    <w:r w:rsidRPr="00AE4D3F">
      <w:rPr>
        <w:rFonts w:cs="Segoe UI Semilight"/>
        <w:noProof/>
      </w:rPr>
      <w:fldChar w:fldCharType="end"/>
    </w:r>
    <w:r>
      <w:rPr>
        <w:rFonts w:cs="Segoe UI Semilight"/>
        <w:noProof/>
      </w:rPr>
      <w:tab/>
      <w:t xml:space="preserve">Final Program EIR for the </w:t>
    </w:r>
    <w:r>
      <w:rPr>
        <w:rFonts w:cs="Segoe UI Semilight"/>
      </w:rPr>
      <w:t>California Vegetation Treatment Program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43730" w14:textId="05A3BF31" w:rsidR="00F60F19" w:rsidRPr="00AE4D3F" w:rsidRDefault="00F60F19" w:rsidP="00567FEC">
    <w:pPr>
      <w:pStyle w:val="Footer"/>
    </w:pPr>
    <w:r w:rsidRPr="00AE4D3F">
      <w:t>Board of Forestry and Fire Protection</w:t>
    </w:r>
    <w:r w:rsidRPr="00AE4D3F">
      <w:tab/>
    </w:r>
    <w:r>
      <w:br/>
    </w:r>
    <w:r>
      <w:rPr>
        <w:rFonts w:cs="Segoe UI Semilight"/>
      </w:rPr>
      <w:t>Final Program EIR for the California Vegetation Treatment Program</w:t>
    </w:r>
    <w:r>
      <w:rPr>
        <w:rFonts w:cs="Segoe UI Semilight"/>
      </w:rPr>
      <w:tab/>
    </w:r>
    <w:r w:rsidRPr="00AE4D3F">
      <w:rPr>
        <w:rFonts w:cs="Segoe UI Semilight"/>
      </w:rPr>
      <w:fldChar w:fldCharType="begin"/>
    </w:r>
    <w:r w:rsidRPr="00AE4D3F">
      <w:rPr>
        <w:rFonts w:cs="Segoe UI Semilight"/>
      </w:rPr>
      <w:instrText xml:space="preserve"> PAGE   \* MERGEFORMAT </w:instrText>
    </w:r>
    <w:r w:rsidRPr="00AE4D3F">
      <w:rPr>
        <w:rFonts w:cs="Segoe UI Semilight"/>
      </w:rPr>
      <w:fldChar w:fldCharType="separate"/>
    </w:r>
    <w:r w:rsidR="00E2107B">
      <w:rPr>
        <w:rFonts w:cs="Segoe UI Semilight"/>
        <w:noProof/>
      </w:rPr>
      <w:t>vii</w:t>
    </w:r>
    <w:r w:rsidRPr="00AE4D3F">
      <w:rPr>
        <w:rFonts w:cs="Segoe UI Semilight"/>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33DEE" w14:textId="77777777" w:rsidR="00F60F19" w:rsidRDefault="00F60F19" w:rsidP="00B0408B">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DE2AE" w14:textId="24963CD0" w:rsidR="00F60F19" w:rsidRPr="00AE4D3F" w:rsidRDefault="00F60F19" w:rsidP="00567FEC">
    <w:pPr>
      <w:pStyle w:val="Footer"/>
    </w:pPr>
    <w:r w:rsidRPr="00AE4D3F">
      <w:t>Board of Forestry and Fire Protection</w:t>
    </w:r>
    <w:r w:rsidRPr="00AE4D3F">
      <w:tab/>
    </w:r>
    <w:r>
      <w:br/>
    </w:r>
    <w:r>
      <w:rPr>
        <w:rFonts w:cs="Segoe UI Semilight"/>
      </w:rPr>
      <w:t>Final Program EIR for the California Vegetation Treatment Program</w:t>
    </w:r>
    <w:r>
      <w:rPr>
        <w:rFonts w:cs="Segoe UI Semilight"/>
      </w:rPr>
      <w:tab/>
    </w:r>
    <w:r w:rsidRPr="00AE4D3F">
      <w:rPr>
        <w:rFonts w:cs="Segoe UI Semilight"/>
      </w:rPr>
      <w:fldChar w:fldCharType="begin"/>
    </w:r>
    <w:r w:rsidRPr="00AE4D3F">
      <w:rPr>
        <w:rFonts w:cs="Segoe UI Semilight"/>
      </w:rPr>
      <w:instrText xml:space="preserve"> PAGE   \* MERGEFORMAT </w:instrText>
    </w:r>
    <w:r w:rsidRPr="00AE4D3F">
      <w:rPr>
        <w:rFonts w:cs="Segoe UI Semilight"/>
      </w:rPr>
      <w:fldChar w:fldCharType="separate"/>
    </w:r>
    <w:r w:rsidR="00E2107B">
      <w:rPr>
        <w:rFonts w:cs="Segoe UI Semilight"/>
        <w:noProof/>
      </w:rPr>
      <w:t>ii</w:t>
    </w:r>
    <w:r w:rsidRPr="00AE4D3F">
      <w:rPr>
        <w:rFonts w:cs="Segoe UI Semilight"/>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E6911D" w14:textId="77777777" w:rsidR="00F60F19" w:rsidRDefault="00F60F19">
      <w:r>
        <w:separator/>
      </w:r>
    </w:p>
  </w:footnote>
  <w:footnote w:type="continuationSeparator" w:id="0">
    <w:p w14:paraId="0ED26C6E" w14:textId="77777777" w:rsidR="00F60F19" w:rsidRDefault="00F60F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237AA" w14:textId="45C95578" w:rsidR="00F60F19" w:rsidRDefault="00F60F19" w:rsidP="002062EF">
    <w:pPr>
      <w:pStyle w:val="Header"/>
    </w:pPr>
    <w:r>
      <w:t>Table of Contents</w:t>
    </w:r>
    <w:r>
      <w:tab/>
      <w:t>Screencheck Draft – For Internal Review and Deliberation</w:t>
    </w:r>
    <w:r>
      <w:tab/>
      <w:t>Ascent Environmental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DD72E" w14:textId="68971D3E" w:rsidR="00F60F19" w:rsidRDefault="00F60F19" w:rsidP="002062EF">
    <w:pPr>
      <w:pStyle w:val="Header"/>
    </w:pPr>
    <w:r>
      <w:t>Ascent Environmental</w:t>
    </w:r>
    <w:r>
      <w:tab/>
      <w:t>Administrative Draft – For Internal Review and Deliberation</w:t>
    </w:r>
    <w:r>
      <w:tab/>
      <w:t>Table of 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DC6B9" w14:textId="77777777" w:rsidR="00F60F19" w:rsidRDefault="00F60F19" w:rsidP="00B0408B">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B5A65" w14:textId="697EFFBF" w:rsidR="00F60F19" w:rsidRDefault="00F60F19" w:rsidP="002062EF">
    <w:pPr>
      <w:pStyle w:val="Header"/>
    </w:pPr>
    <w:r>
      <w:t>Table of Contents</w:t>
    </w:r>
    <w:r>
      <w:tab/>
    </w:r>
    <w:bookmarkStart w:id="3" w:name="_Hlk16756029"/>
    <w:r>
      <w:t>Administrative Draft – For Internal Review and Deliberation</w:t>
    </w:r>
    <w:bookmarkEnd w:id="3"/>
    <w:r>
      <w:tab/>
      <w:t>Ascent Environmental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7DDA5" w14:textId="06F649EB" w:rsidR="00F60F19" w:rsidRPr="000C001A" w:rsidRDefault="00F60F19" w:rsidP="00E555B8">
    <w:pPr>
      <w:pStyle w:val="Header"/>
      <w:pBdr>
        <w:bottom w:val="none" w:sz="0" w:space="0" w:color="auto"/>
      </w:pBd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404BB" w14:textId="03BF2714" w:rsidR="00F60F19" w:rsidRDefault="00F60F19" w:rsidP="002062EF">
    <w:pPr>
      <w:pStyle w:val="Header"/>
    </w:pPr>
    <w:r>
      <w:t>List of Abbreviations</w:t>
    </w:r>
    <w:r>
      <w:tab/>
    </w:r>
    <w:r>
      <w:tab/>
      <w:t>Ascent Environmental</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D6FD6" w14:textId="58C11E95" w:rsidR="00F60F19" w:rsidRDefault="00F60F19" w:rsidP="002062EF">
    <w:pPr>
      <w:pStyle w:val="Header"/>
    </w:pPr>
    <w:r>
      <w:t>Ascent Environmental</w:t>
    </w:r>
    <w:r>
      <w:tab/>
    </w:r>
    <w:r>
      <w:tab/>
      <w:t>List of Abbreviations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16133" w14:textId="317E63A2" w:rsidR="00F60F19" w:rsidRPr="000C001A" w:rsidRDefault="00F60F19" w:rsidP="00E555B8">
    <w:pPr>
      <w:pStyle w:val="Header"/>
      <w:pBdr>
        <w:bottom w:val="none" w:sz="0" w:space="0" w:color="auto"/>
      </w:pBd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B02187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64C2C1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0DCBE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AE644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36EF1F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26421C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E085CF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B6E33B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1DC32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62271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0"/>
    <w:name w:val="AutoList2"/>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1" w15:restartNumberingAfterBreak="0">
    <w:nsid w:val="00000002"/>
    <w:multiLevelType w:val="multilevel"/>
    <w:tmpl w:val="00000000"/>
    <w:name w:val="AutoList1"/>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2" w15:restartNumberingAfterBreak="0">
    <w:nsid w:val="123B031E"/>
    <w:multiLevelType w:val="multilevel"/>
    <w:tmpl w:val="60D4034C"/>
    <w:lvl w:ilvl="0">
      <w:start w:val="1"/>
      <w:numFmt w:val="decimal"/>
      <w:pStyle w:val="Heading1"/>
      <w:lvlText w:val="%1"/>
      <w:lvlJc w:val="center"/>
      <w:pPr>
        <w:ind w:left="0" w:firstLine="0"/>
      </w:pPr>
      <w:rPr>
        <w:rFonts w:hint="default"/>
        <w:specVanish w:val="0"/>
      </w:rPr>
    </w:lvl>
    <w:lvl w:ilvl="1">
      <w:start w:val="1"/>
      <w:numFmt w:val="decimal"/>
      <w:pStyle w:val="Heading2"/>
      <w:lvlText w:val="%1.%2"/>
      <w:lvlJc w:val="left"/>
      <w:pPr>
        <w:tabs>
          <w:tab w:val="num" w:pos="1260"/>
        </w:tabs>
        <w:ind w:left="1080" w:hanging="1080"/>
      </w:pPr>
      <w:rPr>
        <w:rFonts w:hint="default"/>
        <w:specVanish w:val="0"/>
      </w:rPr>
    </w:lvl>
    <w:lvl w:ilvl="2">
      <w:start w:val="1"/>
      <w:numFmt w:val="decimal"/>
      <w:pStyle w:val="Heading3"/>
      <w:lvlText w:val="%1.%2.%3"/>
      <w:lvlJc w:val="left"/>
      <w:pPr>
        <w:tabs>
          <w:tab w:val="num" w:pos="1080"/>
        </w:tabs>
        <w:ind w:left="1080" w:hanging="1080"/>
      </w:pPr>
      <w:rPr>
        <w:rFonts w:hint="default"/>
      </w:rPr>
    </w:lvl>
    <w:lvl w:ilvl="3">
      <w:start w:val="1"/>
      <w:numFmt w:val="decimal"/>
      <w:lvlText w:val="%1.%2.%3.%4"/>
      <w:lvlJc w:val="left"/>
      <w:pPr>
        <w:tabs>
          <w:tab w:val="num" w:pos="1080"/>
        </w:tabs>
        <w:ind w:left="0" w:firstLine="0"/>
      </w:pPr>
      <w:rPr>
        <w:rFonts w:hint="default"/>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3" w15:restartNumberingAfterBreak="0">
    <w:nsid w:val="14B227D4"/>
    <w:multiLevelType w:val="hybridMultilevel"/>
    <w:tmpl w:val="F7843974"/>
    <w:lvl w:ilvl="0" w:tplc="12FCAD12">
      <w:start w:val="1"/>
      <w:numFmt w:val="bullet"/>
      <w:pStyle w:val="MMBullet3"/>
      <w:lvlText w:val=""/>
      <w:lvlJc w:val="left"/>
      <w:pPr>
        <w:ind w:left="1080" w:hanging="360"/>
      </w:pPr>
      <w:rPr>
        <w:rFonts w:ascii="Wingdings 2" w:hAnsi="Wingdings 2" w:cs="Times New Roman" w:hint="default"/>
        <w:b w:val="0"/>
        <w:bCs w:val="0"/>
        <w:i w:val="0"/>
        <w:iCs w:val="0"/>
        <w:caps w:val="0"/>
        <w:smallCaps w:val="0"/>
        <w:strike w:val="0"/>
        <w:dstrike w:val="0"/>
        <w:vanish w:val="0"/>
        <w:color w:val="000000"/>
        <w:spacing w:val="0"/>
        <w:kern w:val="0"/>
        <w:position w:val="0"/>
        <w:sz w:val="16"/>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2A0BD8"/>
    <w:multiLevelType w:val="hybridMultilevel"/>
    <w:tmpl w:val="F790F738"/>
    <w:lvl w:ilvl="0" w:tplc="34C23DD8">
      <w:start w:val="1"/>
      <w:numFmt w:val="bullet"/>
      <w:pStyle w:val="MMBullet1"/>
      <w:lvlText w:val=""/>
      <w:lvlJc w:val="left"/>
      <w:pPr>
        <w:ind w:left="360" w:hanging="360"/>
      </w:pPr>
      <w:rPr>
        <w:rFonts w:ascii="Wingdings 3" w:hAnsi="Wingdings 3" w:hint="default"/>
        <w:b w:val="0"/>
        <w:i w:val="0"/>
        <w:color w:val="auto"/>
        <w:sz w:val="16"/>
        <w:szCs w:val="16"/>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A61B67"/>
    <w:multiLevelType w:val="hybridMultilevel"/>
    <w:tmpl w:val="F5844914"/>
    <w:lvl w:ilvl="0" w:tplc="31E2227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1296"/>
        </w:tabs>
        <w:ind w:left="-1296" w:hanging="360"/>
      </w:pPr>
      <w:rPr>
        <w:rFonts w:ascii="Wingdings" w:hAnsi="Wingdings" w:hint="default"/>
      </w:rPr>
    </w:lvl>
    <w:lvl w:ilvl="3" w:tplc="04090001" w:tentative="1">
      <w:start w:val="1"/>
      <w:numFmt w:val="bullet"/>
      <w:lvlText w:val=""/>
      <w:lvlJc w:val="left"/>
      <w:pPr>
        <w:tabs>
          <w:tab w:val="num" w:pos="-576"/>
        </w:tabs>
        <w:ind w:left="-576" w:hanging="360"/>
      </w:pPr>
      <w:rPr>
        <w:rFonts w:ascii="Symbol" w:hAnsi="Symbol" w:hint="default"/>
      </w:rPr>
    </w:lvl>
    <w:lvl w:ilvl="4" w:tplc="04090003" w:tentative="1">
      <w:start w:val="1"/>
      <w:numFmt w:val="bullet"/>
      <w:lvlText w:val="o"/>
      <w:lvlJc w:val="left"/>
      <w:pPr>
        <w:tabs>
          <w:tab w:val="num" w:pos="144"/>
        </w:tabs>
        <w:ind w:left="144" w:hanging="360"/>
      </w:pPr>
      <w:rPr>
        <w:rFonts w:ascii="Courier New" w:hAnsi="Courier New" w:cs="Courier New" w:hint="default"/>
      </w:rPr>
    </w:lvl>
    <w:lvl w:ilvl="5" w:tplc="04090005" w:tentative="1">
      <w:start w:val="1"/>
      <w:numFmt w:val="bullet"/>
      <w:lvlText w:val=""/>
      <w:lvlJc w:val="left"/>
      <w:pPr>
        <w:tabs>
          <w:tab w:val="num" w:pos="864"/>
        </w:tabs>
        <w:ind w:left="864" w:hanging="360"/>
      </w:pPr>
      <w:rPr>
        <w:rFonts w:ascii="Wingdings" w:hAnsi="Wingdings" w:hint="default"/>
      </w:rPr>
    </w:lvl>
    <w:lvl w:ilvl="6" w:tplc="04090001" w:tentative="1">
      <w:start w:val="1"/>
      <w:numFmt w:val="bullet"/>
      <w:lvlText w:val=""/>
      <w:lvlJc w:val="left"/>
      <w:pPr>
        <w:tabs>
          <w:tab w:val="num" w:pos="1584"/>
        </w:tabs>
        <w:ind w:left="1584" w:hanging="360"/>
      </w:pPr>
      <w:rPr>
        <w:rFonts w:ascii="Symbol" w:hAnsi="Symbol" w:hint="default"/>
      </w:rPr>
    </w:lvl>
    <w:lvl w:ilvl="7" w:tplc="04090003" w:tentative="1">
      <w:start w:val="1"/>
      <w:numFmt w:val="bullet"/>
      <w:lvlText w:val="o"/>
      <w:lvlJc w:val="left"/>
      <w:pPr>
        <w:tabs>
          <w:tab w:val="num" w:pos="2304"/>
        </w:tabs>
        <w:ind w:left="2304" w:hanging="360"/>
      </w:pPr>
      <w:rPr>
        <w:rFonts w:ascii="Courier New" w:hAnsi="Courier New" w:cs="Courier New" w:hint="default"/>
      </w:rPr>
    </w:lvl>
    <w:lvl w:ilvl="8" w:tplc="04090005" w:tentative="1">
      <w:start w:val="1"/>
      <w:numFmt w:val="bullet"/>
      <w:lvlText w:val=""/>
      <w:lvlJc w:val="left"/>
      <w:pPr>
        <w:tabs>
          <w:tab w:val="num" w:pos="3024"/>
        </w:tabs>
        <w:ind w:left="3024" w:hanging="360"/>
      </w:pPr>
      <w:rPr>
        <w:rFonts w:ascii="Wingdings" w:hAnsi="Wingdings" w:hint="default"/>
      </w:rPr>
    </w:lvl>
  </w:abstractNum>
  <w:abstractNum w:abstractNumId="16" w15:restartNumberingAfterBreak="0">
    <w:nsid w:val="1707193C"/>
    <w:multiLevelType w:val="hybridMultilevel"/>
    <w:tmpl w:val="AC5CB678"/>
    <w:lvl w:ilvl="0" w:tplc="3BD8431A">
      <w:start w:val="1"/>
      <w:numFmt w:val="bullet"/>
      <w:pStyle w:val="Bullet2"/>
      <w:lvlText w:val=""/>
      <w:lvlJc w:val="left"/>
      <w:pPr>
        <w:ind w:left="720" w:hanging="360"/>
      </w:pPr>
      <w:rPr>
        <w:rFonts w:ascii="Wingdings 2" w:hAnsi="Wingdings 2" w:hint="default"/>
        <w:b w:val="0"/>
        <w:bCs w:val="0"/>
        <w:i w:val="0"/>
        <w:iCs w:val="0"/>
        <w:caps w:val="0"/>
        <w:smallCaps w:val="0"/>
        <w:strike w:val="0"/>
        <w:dstrike w:val="0"/>
        <w:noProof w:val="0"/>
        <w:vanish w:val="0"/>
        <w:color w:val="auto"/>
        <w:spacing w:val="0"/>
        <w:kern w:val="0"/>
        <w:position w:val="0"/>
        <w:sz w:val="16"/>
        <w:szCs w:val="1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B43295"/>
    <w:multiLevelType w:val="hybridMultilevel"/>
    <w:tmpl w:val="7390EDE6"/>
    <w:lvl w:ilvl="0" w:tplc="F7C02F84">
      <w:start w:val="1"/>
      <w:numFmt w:val="bullet"/>
      <w:lvlText w:val=""/>
      <w:lvlJc w:val="left"/>
      <w:pPr>
        <w:ind w:left="720" w:hanging="360"/>
      </w:pPr>
      <w:rPr>
        <w:rFonts w:ascii="Wingdings 3" w:hAnsi="Wingdings 3" w:hint="default"/>
        <w:b w:val="0"/>
        <w:i w:val="0"/>
        <w:color w:val="auto"/>
        <w:sz w:val="24"/>
        <w:szCs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C9654A"/>
    <w:multiLevelType w:val="hybridMultilevel"/>
    <w:tmpl w:val="AD74CB0E"/>
    <w:lvl w:ilvl="0" w:tplc="6BDAF70A">
      <w:start w:val="5"/>
      <w:numFmt w:val="bullet"/>
      <w:lvlText w:val=""/>
      <w:lvlJc w:val="left"/>
      <w:pPr>
        <w:ind w:left="720" w:hanging="360"/>
      </w:pPr>
      <w:rPr>
        <w:rFonts w:ascii="Symbol" w:eastAsia="Calibri" w:hAnsi="Symbol" w:cs="Verdana"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E47732"/>
    <w:multiLevelType w:val="hybridMultilevel"/>
    <w:tmpl w:val="79D0BE44"/>
    <w:lvl w:ilvl="0" w:tplc="0ED09206">
      <w:start w:val="1"/>
      <w:numFmt w:val="bullet"/>
      <w:pStyle w:val="MMBullet2"/>
      <w:lvlText w:val=""/>
      <w:lvlJc w:val="left"/>
      <w:pPr>
        <w:ind w:left="720" w:hanging="360"/>
      </w:pPr>
      <w:rPr>
        <w:rFonts w:ascii="Wingdings 2" w:hAnsi="Wingdings 2" w:hint="default"/>
        <w:b w:val="0"/>
        <w:bCs w:val="0"/>
        <w:i w:val="0"/>
        <w:iCs w:val="0"/>
        <w:caps w:val="0"/>
        <w:smallCaps w:val="0"/>
        <w:strike w:val="0"/>
        <w:dstrike w:val="0"/>
        <w:vanish w:val="0"/>
        <w:color w:val="auto"/>
        <w:spacing w:val="0"/>
        <w:kern w:val="0"/>
        <w:position w:val="0"/>
        <w:sz w:val="16"/>
        <w:szCs w:val="16"/>
        <w:u w:val="none"/>
        <w:vertAlign w:val="baseline"/>
        <w:em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7257A9D"/>
    <w:multiLevelType w:val="hybridMultilevel"/>
    <w:tmpl w:val="D84EB71E"/>
    <w:lvl w:ilvl="0" w:tplc="A9EAF6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064B32"/>
    <w:multiLevelType w:val="hybridMultilevel"/>
    <w:tmpl w:val="14C06F3A"/>
    <w:lvl w:ilvl="0" w:tplc="6AE0A60A">
      <w:start w:val="1"/>
      <w:numFmt w:val="bullet"/>
      <w:pStyle w:val="TableBullet1"/>
      <w:lvlText w:val=""/>
      <w:lvlJc w:val="left"/>
      <w:pPr>
        <w:ind w:left="720" w:hanging="360"/>
      </w:pPr>
      <w:rPr>
        <w:rFonts w:ascii="Wingdings 3" w:hAnsi="Wingdings 3" w:hint="default"/>
        <w:b w:val="0"/>
        <w:i w:val="0"/>
        <w:color w:val="auto"/>
        <w:sz w:val="16"/>
        <w:szCs w:val="2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A81414"/>
    <w:multiLevelType w:val="hybridMultilevel"/>
    <w:tmpl w:val="2CF28E54"/>
    <w:lvl w:ilvl="0" w:tplc="9EEA0044">
      <w:start w:val="1"/>
      <w:numFmt w:val="decimal"/>
      <w:lvlText w:val="1.%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36EA5B72"/>
    <w:multiLevelType w:val="hybridMultilevel"/>
    <w:tmpl w:val="C3E0F734"/>
    <w:lvl w:ilvl="0" w:tplc="877E6CD4">
      <w:start w:val="1"/>
      <w:numFmt w:val="bullet"/>
      <w:lvlText w:val=""/>
      <w:lvlJc w:val="left"/>
      <w:pPr>
        <w:ind w:left="883" w:hanging="360"/>
      </w:pPr>
      <w:rPr>
        <w:rFonts w:ascii="Webdings" w:hAnsi="Webdings" w:hint="default"/>
        <w:color w:val="7BA566"/>
        <w:sz w:val="20"/>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4" w15:restartNumberingAfterBreak="0">
    <w:nsid w:val="38B12F11"/>
    <w:multiLevelType w:val="hybridMultilevel"/>
    <w:tmpl w:val="CB1A5B7A"/>
    <w:lvl w:ilvl="0" w:tplc="C128AF7A">
      <w:start w:val="1"/>
      <w:numFmt w:val="bullet"/>
      <w:lvlText w:val=""/>
      <w:lvlJc w:val="left"/>
      <w:pPr>
        <w:ind w:left="540" w:hanging="360"/>
      </w:pPr>
      <w:rPr>
        <w:rFonts w:ascii="Wingdings 3" w:hAnsi="Wingdings 3" w:hint="default"/>
        <w:b w:val="0"/>
        <w:i w:val="0"/>
        <w:color w:val="E87020"/>
        <w:sz w:val="20"/>
        <w:szCs w:val="20"/>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15:restartNumberingAfterBreak="0">
    <w:nsid w:val="3F99140A"/>
    <w:multiLevelType w:val="hybridMultilevel"/>
    <w:tmpl w:val="5B2ABFFC"/>
    <w:lvl w:ilvl="0" w:tplc="CFFA3DFA">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2AE5C9B"/>
    <w:multiLevelType w:val="hybridMultilevel"/>
    <w:tmpl w:val="8A56AC36"/>
    <w:lvl w:ilvl="0" w:tplc="001ECCC2">
      <w:start w:val="1"/>
      <w:numFmt w:val="bullet"/>
      <w:lvlText w:val=""/>
      <w:lvlJc w:val="left"/>
      <w:pPr>
        <w:ind w:left="360" w:hanging="360"/>
      </w:pPr>
      <w:rPr>
        <w:rFonts w:ascii="Wingdings 3" w:hAnsi="Wingdings 3" w:hint="default"/>
        <w:b w:val="0"/>
        <w:i w:val="0"/>
        <w:color w:val="auto"/>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0E03573"/>
    <w:multiLevelType w:val="hybridMultilevel"/>
    <w:tmpl w:val="4BC2D888"/>
    <w:lvl w:ilvl="0" w:tplc="86247AB2">
      <w:start w:val="1"/>
      <w:numFmt w:val="bullet"/>
      <w:pStyle w:val="Bullet"/>
      <w:lvlText w:val="►"/>
      <w:lvlJc w:val="left"/>
      <w:pPr>
        <w:tabs>
          <w:tab w:val="num" w:pos="360"/>
        </w:tabs>
        <w:ind w:left="360" w:hanging="360"/>
      </w:pPr>
      <w:rPr>
        <w:rFonts w:ascii="Arial" w:hAnsi="Arial"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DFE6A4A"/>
    <w:multiLevelType w:val="hybridMultilevel"/>
    <w:tmpl w:val="BFF6EB50"/>
    <w:lvl w:ilvl="0" w:tplc="ECAE6E88">
      <w:start w:val="1"/>
      <w:numFmt w:val="bullet"/>
      <w:pStyle w:val="Bullet1"/>
      <w:lvlText w:val=""/>
      <w:lvlJc w:val="left"/>
      <w:pPr>
        <w:ind w:left="360" w:hanging="360"/>
      </w:pPr>
      <w:rPr>
        <w:rFonts w:ascii="Wingdings 3" w:hAnsi="Wingdings 3" w:hint="default"/>
        <w:b w:val="0"/>
        <w:i w:val="0"/>
        <w:color w:val="auto"/>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1494B21"/>
    <w:multiLevelType w:val="multilevel"/>
    <w:tmpl w:val="8A3A3C06"/>
    <w:lvl w:ilvl="0">
      <w:start w:val="1"/>
      <w:numFmt w:val="bullet"/>
      <w:lvlText w:val=""/>
      <w:lvlJc w:val="left"/>
      <w:pPr>
        <w:tabs>
          <w:tab w:val="num" w:pos="1440"/>
        </w:tabs>
        <w:ind w:left="1440" w:hanging="360"/>
      </w:pPr>
      <w:rPr>
        <w:rFonts w:ascii="Wingdings" w:hAnsi="Wingdings" w:cs="Wingdings" w:hint="default"/>
        <w:color w:val="auto"/>
      </w:rPr>
    </w:lvl>
    <w:lvl w:ilvl="1">
      <w:start w:val="1"/>
      <w:numFmt w:val="bullet"/>
      <w:lvlText w:val=""/>
      <w:lvlJc w:val="left"/>
      <w:pPr>
        <w:tabs>
          <w:tab w:val="num" w:pos="1800"/>
        </w:tabs>
        <w:ind w:left="1800" w:hanging="360"/>
      </w:pPr>
      <w:rPr>
        <w:rFonts w:ascii="Wingdings 3" w:hAnsi="Wingdings 3" w:cs="Wingdings 3" w:hint="default"/>
        <w:color w:val="auto"/>
      </w:rPr>
    </w:lvl>
    <w:lvl w:ilvl="2">
      <w:start w:val="1"/>
      <w:numFmt w:val="bullet"/>
      <w:lvlText w:val=""/>
      <w:lvlJc w:val="left"/>
      <w:pPr>
        <w:tabs>
          <w:tab w:val="num" w:pos="2160"/>
        </w:tabs>
        <w:ind w:left="2160" w:hanging="360"/>
      </w:pPr>
      <w:rPr>
        <w:rFonts w:ascii="Wingdings" w:hAnsi="Wingdings" w:cs="Wingdings" w:hint="default"/>
        <w:color w:val="auto"/>
      </w:rPr>
    </w:lvl>
    <w:lvl w:ilvl="3">
      <w:start w:val="1"/>
      <w:numFmt w:val="bullet"/>
      <w:lvlText w:val=""/>
      <w:lvlJc w:val="left"/>
      <w:pPr>
        <w:tabs>
          <w:tab w:val="num" w:pos="1800"/>
        </w:tabs>
        <w:ind w:left="1800" w:hanging="360"/>
      </w:pPr>
      <w:rPr>
        <w:rFonts w:ascii="Wingdings" w:hAnsi="Wingdings" w:cs="Wingdings" w:hint="default"/>
        <w:color w:val="auto"/>
        <w:sz w:val="16"/>
        <w:szCs w:val="16"/>
      </w:rPr>
    </w:lvl>
    <w:lvl w:ilvl="4">
      <w:start w:val="1"/>
      <w:numFmt w:val="bullet"/>
      <w:lvlText w:val="▰"/>
      <w:lvlJc w:val="left"/>
      <w:pPr>
        <w:tabs>
          <w:tab w:val="num" w:pos="1800"/>
        </w:tabs>
        <w:ind w:left="1800" w:hanging="360"/>
      </w:pPr>
      <w:rPr>
        <w:rFonts w:hint="default"/>
        <w:color w:val="auto"/>
      </w:rPr>
    </w:lvl>
    <w:lvl w:ilvl="5">
      <w:start w:val="1"/>
      <w:numFmt w:val="decimal"/>
      <w:lvlText w:val="%1.%2.%3.%4.%5.%6."/>
      <w:lvlJc w:val="left"/>
      <w:pPr>
        <w:tabs>
          <w:tab w:val="num" w:pos="6120"/>
        </w:tabs>
        <w:ind w:left="3816" w:hanging="936"/>
      </w:pPr>
      <w:rPr>
        <w:rFonts w:hint="default"/>
      </w:rPr>
    </w:lvl>
    <w:lvl w:ilvl="6">
      <w:start w:val="1"/>
      <w:numFmt w:val="decimal"/>
      <w:lvlText w:val="%1.%2.%3.%4.%5.%6.%7."/>
      <w:lvlJc w:val="left"/>
      <w:pPr>
        <w:tabs>
          <w:tab w:val="num" w:pos="7200"/>
        </w:tabs>
        <w:ind w:left="4320" w:hanging="1080"/>
      </w:pPr>
      <w:rPr>
        <w:rFonts w:hint="default"/>
      </w:rPr>
    </w:lvl>
    <w:lvl w:ilvl="7">
      <w:start w:val="1"/>
      <w:numFmt w:val="decimal"/>
      <w:lvlText w:val="%1.%2.%3.%4.%5.%6.%7.%8."/>
      <w:lvlJc w:val="left"/>
      <w:pPr>
        <w:tabs>
          <w:tab w:val="num" w:pos="7920"/>
        </w:tabs>
        <w:ind w:left="4824" w:hanging="1224"/>
      </w:pPr>
      <w:rPr>
        <w:rFonts w:hint="default"/>
      </w:rPr>
    </w:lvl>
    <w:lvl w:ilvl="8">
      <w:start w:val="1"/>
      <w:numFmt w:val="decimal"/>
      <w:lvlText w:val="%1.%2.%3.%4.%5.%6.%7.%8.%9."/>
      <w:lvlJc w:val="left"/>
      <w:pPr>
        <w:tabs>
          <w:tab w:val="num" w:pos="9000"/>
        </w:tabs>
        <w:ind w:left="5400" w:hanging="1440"/>
      </w:pPr>
      <w:rPr>
        <w:rFonts w:hint="default"/>
      </w:rPr>
    </w:lvl>
  </w:abstractNum>
  <w:abstractNum w:abstractNumId="30" w15:restartNumberingAfterBreak="0">
    <w:nsid w:val="7DE34B1A"/>
    <w:multiLevelType w:val="hybridMultilevel"/>
    <w:tmpl w:val="3440F3D8"/>
    <w:lvl w:ilvl="0" w:tplc="BD8C342E">
      <w:start w:val="1"/>
      <w:numFmt w:val="bullet"/>
      <w:pStyle w:val="TableBullet2"/>
      <w:lvlText w:val=""/>
      <w:lvlJc w:val="left"/>
      <w:pPr>
        <w:ind w:left="907" w:hanging="360"/>
      </w:pPr>
      <w:rPr>
        <w:rFonts w:ascii="Wingdings 3" w:hAnsi="Wingdings 3" w:cs="Times New Roman" w:hint="default"/>
        <w:b w:val="0"/>
        <w:bCs w:val="0"/>
        <w:i w:val="0"/>
        <w:iCs w:val="0"/>
        <w:caps w:val="0"/>
        <w:smallCaps w:val="0"/>
        <w:strike w:val="0"/>
        <w:dstrike w:val="0"/>
        <w:vanish w:val="0"/>
        <w:color w:val="000000"/>
        <w:spacing w:val="0"/>
        <w:kern w:val="0"/>
        <w:position w:val="0"/>
        <w:sz w:val="1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31" w15:restartNumberingAfterBreak="0">
    <w:nsid w:val="7EE44E92"/>
    <w:multiLevelType w:val="hybridMultilevel"/>
    <w:tmpl w:val="1DCA5038"/>
    <w:lvl w:ilvl="0" w:tplc="A3186CAA">
      <w:start w:val="1"/>
      <w:numFmt w:val="bullet"/>
      <w:pStyle w:val="Bullet3"/>
      <w:lvlText w:val=""/>
      <w:lvlJc w:val="left"/>
      <w:pPr>
        <w:ind w:left="1080" w:hanging="360"/>
      </w:pPr>
      <w:rPr>
        <w:rFonts w:ascii="Wingdings 2" w:hAnsi="Wingdings 2" w:cs="Times New Roman" w:hint="default"/>
        <w:b w:val="0"/>
        <w:bCs w:val="0"/>
        <w:i w:val="0"/>
        <w:iCs w:val="0"/>
        <w:caps w:val="0"/>
        <w:smallCaps w:val="0"/>
        <w:strike w:val="0"/>
        <w:dstrike w:val="0"/>
        <w:vanish w:val="0"/>
        <w:color w:val="000000"/>
        <w:spacing w:val="0"/>
        <w:kern w:val="0"/>
        <w:position w:val="0"/>
        <w:sz w:val="16"/>
        <w:szCs w:val="16"/>
        <w:u w:val="none"/>
        <w:vertAlign w:val="baseline"/>
        <w:em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9"/>
  </w:num>
  <w:num w:numId="2">
    <w:abstractNumId w:val="15"/>
  </w:num>
  <w:num w:numId="3">
    <w:abstractNumId w:val="27"/>
  </w:num>
  <w:num w:numId="4">
    <w:abstractNumId w:val="24"/>
  </w:num>
  <w:num w:numId="5">
    <w:abstractNumId w:val="23"/>
  </w:num>
  <w:num w:numId="6">
    <w:abstractNumId w:val="18"/>
  </w:num>
  <w:num w:numId="7">
    <w:abstractNumId w:val="25"/>
  </w:num>
  <w:num w:numId="8">
    <w:abstractNumId w:val="28"/>
  </w:num>
  <w:num w:numId="9">
    <w:abstractNumId w:val="26"/>
  </w:num>
  <w:num w:numId="10">
    <w:abstractNumId w:val="22"/>
  </w:num>
  <w:num w:numId="11">
    <w:abstractNumId w:val="16"/>
  </w:num>
  <w:num w:numId="12">
    <w:abstractNumId w:val="31"/>
  </w:num>
  <w:num w:numId="13">
    <w:abstractNumId w:val="12"/>
  </w:num>
  <w:num w:numId="14">
    <w:abstractNumId w:val="20"/>
  </w:num>
  <w:num w:numId="15">
    <w:abstractNumId w:val="21"/>
  </w:num>
  <w:num w:numId="16">
    <w:abstractNumId w:val="14"/>
  </w:num>
  <w:num w:numId="17">
    <w:abstractNumId w:val="30"/>
  </w:num>
  <w:num w:numId="18">
    <w:abstractNumId w:val="13"/>
  </w:num>
  <w:num w:numId="19">
    <w:abstractNumId w:val="17"/>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PaneSortMethod w:val="0000"/>
  <w:doNotTrackFormatting/>
  <w:documentProtection w:edit="readOnly" w:formatting="1" w:enforcement="1" w:cryptProviderType="rsaAES" w:cryptAlgorithmClass="hash" w:cryptAlgorithmType="typeAny" w:cryptAlgorithmSid="14" w:cryptSpinCount="100000" w:hash="icNvrUH0OPrETNMYbnQFIe5YvCz9ZDDyfQYaGnMv6qelb7OPWcp2tStSenHA3eK/lK/iSYTGL6suZfdlUUNCsg==" w:salt="GvApWImgIWLc8Tgjf6QkYQ=="/>
  <w:defaultTabStop w:val="720"/>
  <w:doNotHyphenateCaps/>
  <w:evenAndOddHeaders/>
  <w:drawingGridHorizontalSpacing w:val="110"/>
  <w:drawingGridVerticalSpacing w:val="120"/>
  <w:displayHorizontalDrawingGridEvery w:val="0"/>
  <w:displayVerticalDrawingGridEvery w:val="3"/>
  <w:doNotShadeFormData/>
  <w:characterSpacingControl w:val="compressPunctuation"/>
  <w:hdrShapeDefaults>
    <o:shapedefaults v:ext="edit" spidmax="4956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121"/>
    <w:rsid w:val="00002678"/>
    <w:rsid w:val="00002B18"/>
    <w:rsid w:val="00006A62"/>
    <w:rsid w:val="00007604"/>
    <w:rsid w:val="00010147"/>
    <w:rsid w:val="00011E93"/>
    <w:rsid w:val="00013F88"/>
    <w:rsid w:val="00017487"/>
    <w:rsid w:val="00021D84"/>
    <w:rsid w:val="0002299B"/>
    <w:rsid w:val="00023AB7"/>
    <w:rsid w:val="00023C1C"/>
    <w:rsid w:val="000245C5"/>
    <w:rsid w:val="000245CB"/>
    <w:rsid w:val="000250AE"/>
    <w:rsid w:val="00025B0B"/>
    <w:rsid w:val="000264BC"/>
    <w:rsid w:val="00033041"/>
    <w:rsid w:val="00033DCE"/>
    <w:rsid w:val="00034344"/>
    <w:rsid w:val="00040318"/>
    <w:rsid w:val="00040C3B"/>
    <w:rsid w:val="00041E25"/>
    <w:rsid w:val="00042470"/>
    <w:rsid w:val="00043751"/>
    <w:rsid w:val="00044C50"/>
    <w:rsid w:val="000452C9"/>
    <w:rsid w:val="000476CD"/>
    <w:rsid w:val="00047759"/>
    <w:rsid w:val="000512D8"/>
    <w:rsid w:val="00056595"/>
    <w:rsid w:val="00056603"/>
    <w:rsid w:val="000566D2"/>
    <w:rsid w:val="00060355"/>
    <w:rsid w:val="00060A86"/>
    <w:rsid w:val="000613D3"/>
    <w:rsid w:val="000633EB"/>
    <w:rsid w:val="0006431D"/>
    <w:rsid w:val="00064C93"/>
    <w:rsid w:val="00066330"/>
    <w:rsid w:val="00066D16"/>
    <w:rsid w:val="000670D2"/>
    <w:rsid w:val="00067C0D"/>
    <w:rsid w:val="000703E5"/>
    <w:rsid w:val="00071766"/>
    <w:rsid w:val="000725E9"/>
    <w:rsid w:val="000728E6"/>
    <w:rsid w:val="00074D7E"/>
    <w:rsid w:val="0007565D"/>
    <w:rsid w:val="00075B04"/>
    <w:rsid w:val="0008465D"/>
    <w:rsid w:val="000846BF"/>
    <w:rsid w:val="000855F4"/>
    <w:rsid w:val="000857E2"/>
    <w:rsid w:val="00085A43"/>
    <w:rsid w:val="00086B25"/>
    <w:rsid w:val="00090114"/>
    <w:rsid w:val="00090AC1"/>
    <w:rsid w:val="0009187C"/>
    <w:rsid w:val="00093234"/>
    <w:rsid w:val="0009332F"/>
    <w:rsid w:val="00093494"/>
    <w:rsid w:val="000934D2"/>
    <w:rsid w:val="00095DA5"/>
    <w:rsid w:val="00096062"/>
    <w:rsid w:val="00096C5E"/>
    <w:rsid w:val="000A1E9B"/>
    <w:rsid w:val="000A3C16"/>
    <w:rsid w:val="000A3EEE"/>
    <w:rsid w:val="000A5DA3"/>
    <w:rsid w:val="000A683E"/>
    <w:rsid w:val="000A7F8C"/>
    <w:rsid w:val="000B0CEC"/>
    <w:rsid w:val="000B1662"/>
    <w:rsid w:val="000B1B3D"/>
    <w:rsid w:val="000B225D"/>
    <w:rsid w:val="000B5151"/>
    <w:rsid w:val="000B6D19"/>
    <w:rsid w:val="000B7200"/>
    <w:rsid w:val="000B7B23"/>
    <w:rsid w:val="000B7F28"/>
    <w:rsid w:val="000C001A"/>
    <w:rsid w:val="000C0341"/>
    <w:rsid w:val="000C06F7"/>
    <w:rsid w:val="000C3023"/>
    <w:rsid w:val="000C51C4"/>
    <w:rsid w:val="000C6724"/>
    <w:rsid w:val="000C704C"/>
    <w:rsid w:val="000C7994"/>
    <w:rsid w:val="000D20A5"/>
    <w:rsid w:val="000D3004"/>
    <w:rsid w:val="000D417A"/>
    <w:rsid w:val="000D4DED"/>
    <w:rsid w:val="000D6E6D"/>
    <w:rsid w:val="000D739F"/>
    <w:rsid w:val="000D7659"/>
    <w:rsid w:val="000D7809"/>
    <w:rsid w:val="000E0527"/>
    <w:rsid w:val="000E0D57"/>
    <w:rsid w:val="000E13EE"/>
    <w:rsid w:val="000E15D6"/>
    <w:rsid w:val="000E2217"/>
    <w:rsid w:val="000E3007"/>
    <w:rsid w:val="000E3509"/>
    <w:rsid w:val="000E4C52"/>
    <w:rsid w:val="000E5C64"/>
    <w:rsid w:val="000E65BC"/>
    <w:rsid w:val="000E7C09"/>
    <w:rsid w:val="000F0AF2"/>
    <w:rsid w:val="000F0E2A"/>
    <w:rsid w:val="000F24BA"/>
    <w:rsid w:val="000F41D3"/>
    <w:rsid w:val="000F57E5"/>
    <w:rsid w:val="000F5906"/>
    <w:rsid w:val="00103451"/>
    <w:rsid w:val="00104BED"/>
    <w:rsid w:val="0010696D"/>
    <w:rsid w:val="00107CCF"/>
    <w:rsid w:val="00111A07"/>
    <w:rsid w:val="0011214A"/>
    <w:rsid w:val="00113BEB"/>
    <w:rsid w:val="001154E0"/>
    <w:rsid w:val="00116E5E"/>
    <w:rsid w:val="001203A4"/>
    <w:rsid w:val="001203C7"/>
    <w:rsid w:val="001208AD"/>
    <w:rsid w:val="001213D4"/>
    <w:rsid w:val="0012256C"/>
    <w:rsid w:val="001227ED"/>
    <w:rsid w:val="00123445"/>
    <w:rsid w:val="00124279"/>
    <w:rsid w:val="001242DD"/>
    <w:rsid w:val="00125791"/>
    <w:rsid w:val="001259B7"/>
    <w:rsid w:val="00126033"/>
    <w:rsid w:val="0012619F"/>
    <w:rsid w:val="0012757B"/>
    <w:rsid w:val="00131540"/>
    <w:rsid w:val="0013231D"/>
    <w:rsid w:val="00132A13"/>
    <w:rsid w:val="001342A8"/>
    <w:rsid w:val="00135A64"/>
    <w:rsid w:val="00135E21"/>
    <w:rsid w:val="001369FE"/>
    <w:rsid w:val="00136BC6"/>
    <w:rsid w:val="00136EB4"/>
    <w:rsid w:val="00136F85"/>
    <w:rsid w:val="0013728D"/>
    <w:rsid w:val="00137887"/>
    <w:rsid w:val="00140704"/>
    <w:rsid w:val="00142797"/>
    <w:rsid w:val="001460B9"/>
    <w:rsid w:val="00152088"/>
    <w:rsid w:val="0015233D"/>
    <w:rsid w:val="00152FFF"/>
    <w:rsid w:val="001530BF"/>
    <w:rsid w:val="00154AFA"/>
    <w:rsid w:val="0015533C"/>
    <w:rsid w:val="00156D40"/>
    <w:rsid w:val="0015720E"/>
    <w:rsid w:val="00157C29"/>
    <w:rsid w:val="001610D0"/>
    <w:rsid w:val="00162774"/>
    <w:rsid w:val="001627BF"/>
    <w:rsid w:val="00163450"/>
    <w:rsid w:val="00163A4A"/>
    <w:rsid w:val="001653BA"/>
    <w:rsid w:val="001660C9"/>
    <w:rsid w:val="001663A3"/>
    <w:rsid w:val="00166B90"/>
    <w:rsid w:val="00167009"/>
    <w:rsid w:val="00167DD0"/>
    <w:rsid w:val="0017122F"/>
    <w:rsid w:val="001715E9"/>
    <w:rsid w:val="001732DD"/>
    <w:rsid w:val="00173E6B"/>
    <w:rsid w:val="00174B5B"/>
    <w:rsid w:val="00176BF2"/>
    <w:rsid w:val="00176C76"/>
    <w:rsid w:val="00176D95"/>
    <w:rsid w:val="00176EAB"/>
    <w:rsid w:val="00176F06"/>
    <w:rsid w:val="001800A8"/>
    <w:rsid w:val="001832EA"/>
    <w:rsid w:val="00187375"/>
    <w:rsid w:val="00190909"/>
    <w:rsid w:val="00191ADC"/>
    <w:rsid w:val="00193FA7"/>
    <w:rsid w:val="00194CA6"/>
    <w:rsid w:val="00196329"/>
    <w:rsid w:val="00197C60"/>
    <w:rsid w:val="001A0DA6"/>
    <w:rsid w:val="001A105B"/>
    <w:rsid w:val="001A4862"/>
    <w:rsid w:val="001A5B41"/>
    <w:rsid w:val="001A77D1"/>
    <w:rsid w:val="001B03AF"/>
    <w:rsid w:val="001B123E"/>
    <w:rsid w:val="001B2B5B"/>
    <w:rsid w:val="001B3E07"/>
    <w:rsid w:val="001B52AC"/>
    <w:rsid w:val="001B54B2"/>
    <w:rsid w:val="001B58ED"/>
    <w:rsid w:val="001B6540"/>
    <w:rsid w:val="001B723F"/>
    <w:rsid w:val="001C1634"/>
    <w:rsid w:val="001C1804"/>
    <w:rsid w:val="001C3166"/>
    <w:rsid w:val="001C425D"/>
    <w:rsid w:val="001C4F17"/>
    <w:rsid w:val="001C614D"/>
    <w:rsid w:val="001C63D8"/>
    <w:rsid w:val="001D2241"/>
    <w:rsid w:val="001D2783"/>
    <w:rsid w:val="001D27DA"/>
    <w:rsid w:val="001D2BFA"/>
    <w:rsid w:val="001D3246"/>
    <w:rsid w:val="001D4BF3"/>
    <w:rsid w:val="001D5094"/>
    <w:rsid w:val="001D6ACE"/>
    <w:rsid w:val="001E2878"/>
    <w:rsid w:val="001E2AEB"/>
    <w:rsid w:val="001E2DF5"/>
    <w:rsid w:val="001E4ACA"/>
    <w:rsid w:val="001E60BC"/>
    <w:rsid w:val="001E6DDF"/>
    <w:rsid w:val="001F0351"/>
    <w:rsid w:val="001F05F3"/>
    <w:rsid w:val="001F07FE"/>
    <w:rsid w:val="001F1C51"/>
    <w:rsid w:val="001F2152"/>
    <w:rsid w:val="001F21C0"/>
    <w:rsid w:val="001F2271"/>
    <w:rsid w:val="001F228E"/>
    <w:rsid w:val="001F22BC"/>
    <w:rsid w:val="001F3240"/>
    <w:rsid w:val="001F68B4"/>
    <w:rsid w:val="001F76C9"/>
    <w:rsid w:val="0020094C"/>
    <w:rsid w:val="00202934"/>
    <w:rsid w:val="00204308"/>
    <w:rsid w:val="002062EF"/>
    <w:rsid w:val="002062F4"/>
    <w:rsid w:val="002065CE"/>
    <w:rsid w:val="00207DC6"/>
    <w:rsid w:val="0021044A"/>
    <w:rsid w:val="00212A1C"/>
    <w:rsid w:val="00212BDE"/>
    <w:rsid w:val="00213121"/>
    <w:rsid w:val="00213869"/>
    <w:rsid w:val="002140E4"/>
    <w:rsid w:val="00214EA8"/>
    <w:rsid w:val="00217282"/>
    <w:rsid w:val="00217722"/>
    <w:rsid w:val="00220C69"/>
    <w:rsid w:val="0022135E"/>
    <w:rsid w:val="00221BC5"/>
    <w:rsid w:val="002223B3"/>
    <w:rsid w:val="00223302"/>
    <w:rsid w:val="00232313"/>
    <w:rsid w:val="00234434"/>
    <w:rsid w:val="0023492C"/>
    <w:rsid w:val="00236C8C"/>
    <w:rsid w:val="0024037E"/>
    <w:rsid w:val="002459AB"/>
    <w:rsid w:val="00245CE4"/>
    <w:rsid w:val="002479C8"/>
    <w:rsid w:val="0025093C"/>
    <w:rsid w:val="00250A4D"/>
    <w:rsid w:val="002524F3"/>
    <w:rsid w:val="00253F9A"/>
    <w:rsid w:val="002555F0"/>
    <w:rsid w:val="00255D29"/>
    <w:rsid w:val="002577E5"/>
    <w:rsid w:val="0026007A"/>
    <w:rsid w:val="002603B6"/>
    <w:rsid w:val="0026066C"/>
    <w:rsid w:val="00261C8B"/>
    <w:rsid w:val="002636AB"/>
    <w:rsid w:val="00264829"/>
    <w:rsid w:val="0027110A"/>
    <w:rsid w:val="00273F13"/>
    <w:rsid w:val="0027664F"/>
    <w:rsid w:val="00280C1D"/>
    <w:rsid w:val="00281C86"/>
    <w:rsid w:val="00282599"/>
    <w:rsid w:val="00282F06"/>
    <w:rsid w:val="00283C8C"/>
    <w:rsid w:val="002842F7"/>
    <w:rsid w:val="002846A1"/>
    <w:rsid w:val="00285C65"/>
    <w:rsid w:val="00291654"/>
    <w:rsid w:val="00291D14"/>
    <w:rsid w:val="002921BB"/>
    <w:rsid w:val="00293AC7"/>
    <w:rsid w:val="002949A8"/>
    <w:rsid w:val="0029544C"/>
    <w:rsid w:val="002A11C7"/>
    <w:rsid w:val="002A1EA5"/>
    <w:rsid w:val="002A1F52"/>
    <w:rsid w:val="002A22D5"/>
    <w:rsid w:val="002A3FAA"/>
    <w:rsid w:val="002A412C"/>
    <w:rsid w:val="002A4191"/>
    <w:rsid w:val="002A4FAC"/>
    <w:rsid w:val="002A5A94"/>
    <w:rsid w:val="002A6042"/>
    <w:rsid w:val="002B000B"/>
    <w:rsid w:val="002B01F3"/>
    <w:rsid w:val="002B1091"/>
    <w:rsid w:val="002B1510"/>
    <w:rsid w:val="002B223A"/>
    <w:rsid w:val="002B3ECE"/>
    <w:rsid w:val="002B4A05"/>
    <w:rsid w:val="002B4B29"/>
    <w:rsid w:val="002B582B"/>
    <w:rsid w:val="002B659E"/>
    <w:rsid w:val="002C0996"/>
    <w:rsid w:val="002C212B"/>
    <w:rsid w:val="002C238C"/>
    <w:rsid w:val="002C3718"/>
    <w:rsid w:val="002C38F9"/>
    <w:rsid w:val="002C3E09"/>
    <w:rsid w:val="002C4D1B"/>
    <w:rsid w:val="002C56A1"/>
    <w:rsid w:val="002C5BF7"/>
    <w:rsid w:val="002C5C9B"/>
    <w:rsid w:val="002C6405"/>
    <w:rsid w:val="002C653E"/>
    <w:rsid w:val="002C6FBF"/>
    <w:rsid w:val="002C760D"/>
    <w:rsid w:val="002D2962"/>
    <w:rsid w:val="002D3F45"/>
    <w:rsid w:val="002D4854"/>
    <w:rsid w:val="002D50A9"/>
    <w:rsid w:val="002D7B45"/>
    <w:rsid w:val="002E1135"/>
    <w:rsid w:val="002E1BD3"/>
    <w:rsid w:val="002E1DBA"/>
    <w:rsid w:val="002E2D09"/>
    <w:rsid w:val="002E35CA"/>
    <w:rsid w:val="002E54F9"/>
    <w:rsid w:val="002E55BA"/>
    <w:rsid w:val="002E57E8"/>
    <w:rsid w:val="002E5D7B"/>
    <w:rsid w:val="002E72C4"/>
    <w:rsid w:val="002E7D97"/>
    <w:rsid w:val="002F13BE"/>
    <w:rsid w:val="002F1EBF"/>
    <w:rsid w:val="002F25A0"/>
    <w:rsid w:val="002F284D"/>
    <w:rsid w:val="002F56F1"/>
    <w:rsid w:val="002F5B6A"/>
    <w:rsid w:val="002F785E"/>
    <w:rsid w:val="0030044B"/>
    <w:rsid w:val="00300484"/>
    <w:rsid w:val="00300F23"/>
    <w:rsid w:val="00301C3D"/>
    <w:rsid w:val="0030215B"/>
    <w:rsid w:val="00302C35"/>
    <w:rsid w:val="00302E39"/>
    <w:rsid w:val="00304303"/>
    <w:rsid w:val="00304372"/>
    <w:rsid w:val="00305BFA"/>
    <w:rsid w:val="003064D0"/>
    <w:rsid w:val="00307E71"/>
    <w:rsid w:val="00313E0C"/>
    <w:rsid w:val="00313EF2"/>
    <w:rsid w:val="00315493"/>
    <w:rsid w:val="0031562A"/>
    <w:rsid w:val="00316691"/>
    <w:rsid w:val="00316E33"/>
    <w:rsid w:val="0032172F"/>
    <w:rsid w:val="00322EBA"/>
    <w:rsid w:val="00323321"/>
    <w:rsid w:val="00324DE5"/>
    <w:rsid w:val="003259CA"/>
    <w:rsid w:val="00325FC1"/>
    <w:rsid w:val="00326158"/>
    <w:rsid w:val="003273B8"/>
    <w:rsid w:val="003275BF"/>
    <w:rsid w:val="0033002B"/>
    <w:rsid w:val="003365B2"/>
    <w:rsid w:val="00337B67"/>
    <w:rsid w:val="00340B1E"/>
    <w:rsid w:val="00344034"/>
    <w:rsid w:val="00344C72"/>
    <w:rsid w:val="00345D60"/>
    <w:rsid w:val="00346184"/>
    <w:rsid w:val="00346C98"/>
    <w:rsid w:val="00347F4A"/>
    <w:rsid w:val="00350B75"/>
    <w:rsid w:val="00353F5D"/>
    <w:rsid w:val="00354471"/>
    <w:rsid w:val="003547C6"/>
    <w:rsid w:val="0035702C"/>
    <w:rsid w:val="003602CC"/>
    <w:rsid w:val="00360BB7"/>
    <w:rsid w:val="003633D1"/>
    <w:rsid w:val="0036480D"/>
    <w:rsid w:val="003650EF"/>
    <w:rsid w:val="003676C9"/>
    <w:rsid w:val="00375194"/>
    <w:rsid w:val="003754BC"/>
    <w:rsid w:val="00377117"/>
    <w:rsid w:val="003824FA"/>
    <w:rsid w:val="00383862"/>
    <w:rsid w:val="0038411A"/>
    <w:rsid w:val="00385584"/>
    <w:rsid w:val="0038599A"/>
    <w:rsid w:val="00386F7D"/>
    <w:rsid w:val="00387B20"/>
    <w:rsid w:val="00391E94"/>
    <w:rsid w:val="0039426F"/>
    <w:rsid w:val="0039447A"/>
    <w:rsid w:val="0039649A"/>
    <w:rsid w:val="0039747C"/>
    <w:rsid w:val="00397F59"/>
    <w:rsid w:val="003A08AE"/>
    <w:rsid w:val="003A0D0A"/>
    <w:rsid w:val="003A2154"/>
    <w:rsid w:val="003A2340"/>
    <w:rsid w:val="003A3127"/>
    <w:rsid w:val="003A37E7"/>
    <w:rsid w:val="003A3868"/>
    <w:rsid w:val="003A4EC1"/>
    <w:rsid w:val="003A54BC"/>
    <w:rsid w:val="003A7B4A"/>
    <w:rsid w:val="003B0D03"/>
    <w:rsid w:val="003B1581"/>
    <w:rsid w:val="003B3A25"/>
    <w:rsid w:val="003B3BE5"/>
    <w:rsid w:val="003B4269"/>
    <w:rsid w:val="003B6CA8"/>
    <w:rsid w:val="003C0734"/>
    <w:rsid w:val="003C0B4D"/>
    <w:rsid w:val="003C55D2"/>
    <w:rsid w:val="003C7EDD"/>
    <w:rsid w:val="003D1AF7"/>
    <w:rsid w:val="003D231F"/>
    <w:rsid w:val="003D3C94"/>
    <w:rsid w:val="003D45C8"/>
    <w:rsid w:val="003D45F3"/>
    <w:rsid w:val="003D576F"/>
    <w:rsid w:val="003D66C2"/>
    <w:rsid w:val="003E09A5"/>
    <w:rsid w:val="003E1177"/>
    <w:rsid w:val="003E22BF"/>
    <w:rsid w:val="003E3198"/>
    <w:rsid w:val="003E3A11"/>
    <w:rsid w:val="003E435D"/>
    <w:rsid w:val="003E6626"/>
    <w:rsid w:val="003E7393"/>
    <w:rsid w:val="003F3CF9"/>
    <w:rsid w:val="003F5FA9"/>
    <w:rsid w:val="003F614C"/>
    <w:rsid w:val="003F6B04"/>
    <w:rsid w:val="003F7441"/>
    <w:rsid w:val="003F7D0C"/>
    <w:rsid w:val="004003B8"/>
    <w:rsid w:val="00400E78"/>
    <w:rsid w:val="004023ED"/>
    <w:rsid w:val="004031C1"/>
    <w:rsid w:val="004048BF"/>
    <w:rsid w:val="00407737"/>
    <w:rsid w:val="00407C59"/>
    <w:rsid w:val="00410397"/>
    <w:rsid w:val="00410F95"/>
    <w:rsid w:val="004115AC"/>
    <w:rsid w:val="0041195E"/>
    <w:rsid w:val="00411AB0"/>
    <w:rsid w:val="00413B41"/>
    <w:rsid w:val="00413DEB"/>
    <w:rsid w:val="00414110"/>
    <w:rsid w:val="00414374"/>
    <w:rsid w:val="00414A63"/>
    <w:rsid w:val="00415C71"/>
    <w:rsid w:val="00415DE1"/>
    <w:rsid w:val="00420B4A"/>
    <w:rsid w:val="00422C73"/>
    <w:rsid w:val="00422D2D"/>
    <w:rsid w:val="00424DBC"/>
    <w:rsid w:val="004260CD"/>
    <w:rsid w:val="0042772A"/>
    <w:rsid w:val="00431164"/>
    <w:rsid w:val="00431240"/>
    <w:rsid w:val="00431EB0"/>
    <w:rsid w:val="0043278A"/>
    <w:rsid w:val="0043282F"/>
    <w:rsid w:val="00432EFD"/>
    <w:rsid w:val="004359DB"/>
    <w:rsid w:val="00435B13"/>
    <w:rsid w:val="0043633A"/>
    <w:rsid w:val="0044673C"/>
    <w:rsid w:val="0044716D"/>
    <w:rsid w:val="004510D5"/>
    <w:rsid w:val="004514C8"/>
    <w:rsid w:val="0045156D"/>
    <w:rsid w:val="00451FCE"/>
    <w:rsid w:val="00453E57"/>
    <w:rsid w:val="004572BD"/>
    <w:rsid w:val="00457583"/>
    <w:rsid w:val="00460150"/>
    <w:rsid w:val="0046327C"/>
    <w:rsid w:val="00463EBD"/>
    <w:rsid w:val="00470223"/>
    <w:rsid w:val="004702D3"/>
    <w:rsid w:val="00470EF3"/>
    <w:rsid w:val="00471C33"/>
    <w:rsid w:val="00474070"/>
    <w:rsid w:val="00474289"/>
    <w:rsid w:val="004745E6"/>
    <w:rsid w:val="00474B38"/>
    <w:rsid w:val="004758EF"/>
    <w:rsid w:val="004764CF"/>
    <w:rsid w:val="00477650"/>
    <w:rsid w:val="00477A32"/>
    <w:rsid w:val="00480D98"/>
    <w:rsid w:val="0048188C"/>
    <w:rsid w:val="00481B7C"/>
    <w:rsid w:val="00482AF7"/>
    <w:rsid w:val="0048315F"/>
    <w:rsid w:val="004831C1"/>
    <w:rsid w:val="004837A0"/>
    <w:rsid w:val="00485AC6"/>
    <w:rsid w:val="004871D2"/>
    <w:rsid w:val="00487AFD"/>
    <w:rsid w:val="0049035C"/>
    <w:rsid w:val="0049072A"/>
    <w:rsid w:val="0049125B"/>
    <w:rsid w:val="00491F33"/>
    <w:rsid w:val="004939C8"/>
    <w:rsid w:val="00494C6D"/>
    <w:rsid w:val="00495610"/>
    <w:rsid w:val="004959D3"/>
    <w:rsid w:val="00496364"/>
    <w:rsid w:val="00497940"/>
    <w:rsid w:val="004A57D2"/>
    <w:rsid w:val="004A581E"/>
    <w:rsid w:val="004B00A3"/>
    <w:rsid w:val="004B0AE6"/>
    <w:rsid w:val="004B4A85"/>
    <w:rsid w:val="004B7044"/>
    <w:rsid w:val="004B726C"/>
    <w:rsid w:val="004C12FB"/>
    <w:rsid w:val="004C1CDE"/>
    <w:rsid w:val="004C2C1B"/>
    <w:rsid w:val="004C43D8"/>
    <w:rsid w:val="004C7661"/>
    <w:rsid w:val="004C7CCA"/>
    <w:rsid w:val="004D040E"/>
    <w:rsid w:val="004D351E"/>
    <w:rsid w:val="004D50F5"/>
    <w:rsid w:val="004D5E49"/>
    <w:rsid w:val="004D7A5C"/>
    <w:rsid w:val="004E2BAA"/>
    <w:rsid w:val="004E79C5"/>
    <w:rsid w:val="004F0B2B"/>
    <w:rsid w:val="004F1C0B"/>
    <w:rsid w:val="004F3131"/>
    <w:rsid w:val="004F3363"/>
    <w:rsid w:val="004F4177"/>
    <w:rsid w:val="004F4AC1"/>
    <w:rsid w:val="004F5070"/>
    <w:rsid w:val="004F5C83"/>
    <w:rsid w:val="004F60FA"/>
    <w:rsid w:val="004F682B"/>
    <w:rsid w:val="004F6C1B"/>
    <w:rsid w:val="004F7448"/>
    <w:rsid w:val="005012F9"/>
    <w:rsid w:val="0050303D"/>
    <w:rsid w:val="005037F6"/>
    <w:rsid w:val="00504103"/>
    <w:rsid w:val="005043CE"/>
    <w:rsid w:val="00504AD2"/>
    <w:rsid w:val="005062F1"/>
    <w:rsid w:val="005072C8"/>
    <w:rsid w:val="005073A4"/>
    <w:rsid w:val="00510414"/>
    <w:rsid w:val="00512A41"/>
    <w:rsid w:val="00512E45"/>
    <w:rsid w:val="00513037"/>
    <w:rsid w:val="00515BF9"/>
    <w:rsid w:val="005161A1"/>
    <w:rsid w:val="005175E2"/>
    <w:rsid w:val="00517DEE"/>
    <w:rsid w:val="00520B4D"/>
    <w:rsid w:val="00520C15"/>
    <w:rsid w:val="005213A9"/>
    <w:rsid w:val="005228AA"/>
    <w:rsid w:val="00522D06"/>
    <w:rsid w:val="005237E4"/>
    <w:rsid w:val="00525199"/>
    <w:rsid w:val="0052693E"/>
    <w:rsid w:val="00526F08"/>
    <w:rsid w:val="00527798"/>
    <w:rsid w:val="00530EBA"/>
    <w:rsid w:val="00532467"/>
    <w:rsid w:val="00535826"/>
    <w:rsid w:val="00535EAB"/>
    <w:rsid w:val="00540CBE"/>
    <w:rsid w:val="005415EC"/>
    <w:rsid w:val="00541E8A"/>
    <w:rsid w:val="00542A16"/>
    <w:rsid w:val="00542C78"/>
    <w:rsid w:val="00543873"/>
    <w:rsid w:val="00544759"/>
    <w:rsid w:val="0054524B"/>
    <w:rsid w:val="00545D13"/>
    <w:rsid w:val="005471B8"/>
    <w:rsid w:val="00550F9B"/>
    <w:rsid w:val="005535F8"/>
    <w:rsid w:val="005559F5"/>
    <w:rsid w:val="005569B1"/>
    <w:rsid w:val="0055716F"/>
    <w:rsid w:val="00557447"/>
    <w:rsid w:val="00560870"/>
    <w:rsid w:val="00560A76"/>
    <w:rsid w:val="00562864"/>
    <w:rsid w:val="0056421C"/>
    <w:rsid w:val="00564F9C"/>
    <w:rsid w:val="0056522E"/>
    <w:rsid w:val="00567FEC"/>
    <w:rsid w:val="00571EAD"/>
    <w:rsid w:val="0057299E"/>
    <w:rsid w:val="005734BA"/>
    <w:rsid w:val="00573A95"/>
    <w:rsid w:val="00575F24"/>
    <w:rsid w:val="00577716"/>
    <w:rsid w:val="005804E8"/>
    <w:rsid w:val="00581EA1"/>
    <w:rsid w:val="00581F8C"/>
    <w:rsid w:val="00584E05"/>
    <w:rsid w:val="00585F4E"/>
    <w:rsid w:val="005875B2"/>
    <w:rsid w:val="0059176A"/>
    <w:rsid w:val="005930BD"/>
    <w:rsid w:val="00593348"/>
    <w:rsid w:val="0059421B"/>
    <w:rsid w:val="005948C0"/>
    <w:rsid w:val="00595AC5"/>
    <w:rsid w:val="005A31BA"/>
    <w:rsid w:val="005A3A68"/>
    <w:rsid w:val="005A3AA6"/>
    <w:rsid w:val="005A4F57"/>
    <w:rsid w:val="005A5407"/>
    <w:rsid w:val="005A6A50"/>
    <w:rsid w:val="005A6E71"/>
    <w:rsid w:val="005A7393"/>
    <w:rsid w:val="005A78E8"/>
    <w:rsid w:val="005B5927"/>
    <w:rsid w:val="005B6F81"/>
    <w:rsid w:val="005C00DF"/>
    <w:rsid w:val="005C01F8"/>
    <w:rsid w:val="005C05FA"/>
    <w:rsid w:val="005C0B3E"/>
    <w:rsid w:val="005C4375"/>
    <w:rsid w:val="005C618B"/>
    <w:rsid w:val="005C72C8"/>
    <w:rsid w:val="005D006E"/>
    <w:rsid w:val="005D0547"/>
    <w:rsid w:val="005D07E5"/>
    <w:rsid w:val="005D0BA5"/>
    <w:rsid w:val="005D1360"/>
    <w:rsid w:val="005D1C2E"/>
    <w:rsid w:val="005D3AD5"/>
    <w:rsid w:val="005D4AB2"/>
    <w:rsid w:val="005D4EA9"/>
    <w:rsid w:val="005D5882"/>
    <w:rsid w:val="005D6E05"/>
    <w:rsid w:val="005E0E8F"/>
    <w:rsid w:val="005E1788"/>
    <w:rsid w:val="005E2597"/>
    <w:rsid w:val="005E4F28"/>
    <w:rsid w:val="005E5660"/>
    <w:rsid w:val="005E6429"/>
    <w:rsid w:val="005E6552"/>
    <w:rsid w:val="005F3945"/>
    <w:rsid w:val="005F55B3"/>
    <w:rsid w:val="005F6B8D"/>
    <w:rsid w:val="005F7209"/>
    <w:rsid w:val="005F75F7"/>
    <w:rsid w:val="006007B3"/>
    <w:rsid w:val="00600AC2"/>
    <w:rsid w:val="00602309"/>
    <w:rsid w:val="006074EF"/>
    <w:rsid w:val="00607BEA"/>
    <w:rsid w:val="00607D15"/>
    <w:rsid w:val="00607F71"/>
    <w:rsid w:val="00611B97"/>
    <w:rsid w:val="00612FC1"/>
    <w:rsid w:val="006174E2"/>
    <w:rsid w:val="006207C9"/>
    <w:rsid w:val="006207CC"/>
    <w:rsid w:val="00620E2A"/>
    <w:rsid w:val="00622092"/>
    <w:rsid w:val="006220CB"/>
    <w:rsid w:val="006259BB"/>
    <w:rsid w:val="00627384"/>
    <w:rsid w:val="00630854"/>
    <w:rsid w:val="006314FE"/>
    <w:rsid w:val="00635ED4"/>
    <w:rsid w:val="00640DDE"/>
    <w:rsid w:val="006427E1"/>
    <w:rsid w:val="0064442C"/>
    <w:rsid w:val="006451D3"/>
    <w:rsid w:val="0064571A"/>
    <w:rsid w:val="00646E5E"/>
    <w:rsid w:val="00647A8F"/>
    <w:rsid w:val="00651ED4"/>
    <w:rsid w:val="006531E4"/>
    <w:rsid w:val="006548E8"/>
    <w:rsid w:val="006554E2"/>
    <w:rsid w:val="00656540"/>
    <w:rsid w:val="006568A3"/>
    <w:rsid w:val="00657451"/>
    <w:rsid w:val="00657E38"/>
    <w:rsid w:val="006604EE"/>
    <w:rsid w:val="00660A25"/>
    <w:rsid w:val="0066280A"/>
    <w:rsid w:val="00662A68"/>
    <w:rsid w:val="006636EC"/>
    <w:rsid w:val="00664009"/>
    <w:rsid w:val="00665238"/>
    <w:rsid w:val="00665C7E"/>
    <w:rsid w:val="00667FD5"/>
    <w:rsid w:val="006707B1"/>
    <w:rsid w:val="00670FFE"/>
    <w:rsid w:val="00671D84"/>
    <w:rsid w:val="006721F3"/>
    <w:rsid w:val="006729D1"/>
    <w:rsid w:val="00674CFA"/>
    <w:rsid w:val="00676099"/>
    <w:rsid w:val="00680978"/>
    <w:rsid w:val="006816F2"/>
    <w:rsid w:val="00682221"/>
    <w:rsid w:val="00684A18"/>
    <w:rsid w:val="006854F7"/>
    <w:rsid w:val="00685C72"/>
    <w:rsid w:val="00686838"/>
    <w:rsid w:val="00686BEF"/>
    <w:rsid w:val="00691B18"/>
    <w:rsid w:val="00692643"/>
    <w:rsid w:val="00692AE9"/>
    <w:rsid w:val="006937E7"/>
    <w:rsid w:val="00693BD0"/>
    <w:rsid w:val="0069486A"/>
    <w:rsid w:val="00694D2C"/>
    <w:rsid w:val="00695161"/>
    <w:rsid w:val="0069580D"/>
    <w:rsid w:val="006959A1"/>
    <w:rsid w:val="00697D3E"/>
    <w:rsid w:val="006A0F94"/>
    <w:rsid w:val="006A2072"/>
    <w:rsid w:val="006A71DB"/>
    <w:rsid w:val="006A7ED2"/>
    <w:rsid w:val="006B0759"/>
    <w:rsid w:val="006B2780"/>
    <w:rsid w:val="006B30A5"/>
    <w:rsid w:val="006B38C5"/>
    <w:rsid w:val="006B4E9A"/>
    <w:rsid w:val="006B7A92"/>
    <w:rsid w:val="006C1354"/>
    <w:rsid w:val="006C2492"/>
    <w:rsid w:val="006C2A83"/>
    <w:rsid w:val="006C4F9A"/>
    <w:rsid w:val="006C60F6"/>
    <w:rsid w:val="006C6EE9"/>
    <w:rsid w:val="006C7442"/>
    <w:rsid w:val="006C7FA0"/>
    <w:rsid w:val="006D14CB"/>
    <w:rsid w:val="006D3D0B"/>
    <w:rsid w:val="006D469A"/>
    <w:rsid w:val="006D499B"/>
    <w:rsid w:val="006D50E0"/>
    <w:rsid w:val="006D59FF"/>
    <w:rsid w:val="006D5B93"/>
    <w:rsid w:val="006E076C"/>
    <w:rsid w:val="006E13DE"/>
    <w:rsid w:val="006E180C"/>
    <w:rsid w:val="006E2308"/>
    <w:rsid w:val="006E317A"/>
    <w:rsid w:val="006E3611"/>
    <w:rsid w:val="006E7612"/>
    <w:rsid w:val="006E7F4F"/>
    <w:rsid w:val="006F04A9"/>
    <w:rsid w:val="006F0914"/>
    <w:rsid w:val="006F0B57"/>
    <w:rsid w:val="006F0DB3"/>
    <w:rsid w:val="006F2B6A"/>
    <w:rsid w:val="006F2CE1"/>
    <w:rsid w:val="006F55CE"/>
    <w:rsid w:val="006F6023"/>
    <w:rsid w:val="006F669F"/>
    <w:rsid w:val="006F69CD"/>
    <w:rsid w:val="007009CF"/>
    <w:rsid w:val="00700BD8"/>
    <w:rsid w:val="007031FA"/>
    <w:rsid w:val="00704317"/>
    <w:rsid w:val="00704A49"/>
    <w:rsid w:val="0070618C"/>
    <w:rsid w:val="00706500"/>
    <w:rsid w:val="007070A5"/>
    <w:rsid w:val="007076C6"/>
    <w:rsid w:val="00707F03"/>
    <w:rsid w:val="00710889"/>
    <w:rsid w:val="007108A6"/>
    <w:rsid w:val="00710E38"/>
    <w:rsid w:val="007143DB"/>
    <w:rsid w:val="007144A6"/>
    <w:rsid w:val="00714E44"/>
    <w:rsid w:val="00715BAB"/>
    <w:rsid w:val="00717509"/>
    <w:rsid w:val="00720C66"/>
    <w:rsid w:val="007214C9"/>
    <w:rsid w:val="0072401A"/>
    <w:rsid w:val="00724351"/>
    <w:rsid w:val="00724617"/>
    <w:rsid w:val="00725DBB"/>
    <w:rsid w:val="007274BE"/>
    <w:rsid w:val="00727AE8"/>
    <w:rsid w:val="00733E0D"/>
    <w:rsid w:val="0073705F"/>
    <w:rsid w:val="007426D9"/>
    <w:rsid w:val="00742DA4"/>
    <w:rsid w:val="00745038"/>
    <w:rsid w:val="00745595"/>
    <w:rsid w:val="00746429"/>
    <w:rsid w:val="007473C5"/>
    <w:rsid w:val="007476C2"/>
    <w:rsid w:val="00751D01"/>
    <w:rsid w:val="00751FE9"/>
    <w:rsid w:val="0075548A"/>
    <w:rsid w:val="00756DB2"/>
    <w:rsid w:val="0075730E"/>
    <w:rsid w:val="00757400"/>
    <w:rsid w:val="00757C94"/>
    <w:rsid w:val="00760AF0"/>
    <w:rsid w:val="00761B58"/>
    <w:rsid w:val="00761F2D"/>
    <w:rsid w:val="0076365B"/>
    <w:rsid w:val="00763BC7"/>
    <w:rsid w:val="0076445D"/>
    <w:rsid w:val="00764CBD"/>
    <w:rsid w:val="00764E9F"/>
    <w:rsid w:val="00772025"/>
    <w:rsid w:val="00772934"/>
    <w:rsid w:val="00772B69"/>
    <w:rsid w:val="00774C03"/>
    <w:rsid w:val="00776B69"/>
    <w:rsid w:val="007776EE"/>
    <w:rsid w:val="0078277C"/>
    <w:rsid w:val="00784E4B"/>
    <w:rsid w:val="00785032"/>
    <w:rsid w:val="00785709"/>
    <w:rsid w:val="00785AA5"/>
    <w:rsid w:val="007862C9"/>
    <w:rsid w:val="00787151"/>
    <w:rsid w:val="00787E35"/>
    <w:rsid w:val="00787E63"/>
    <w:rsid w:val="0079016A"/>
    <w:rsid w:val="0079131B"/>
    <w:rsid w:val="00792306"/>
    <w:rsid w:val="007931AF"/>
    <w:rsid w:val="007935F7"/>
    <w:rsid w:val="00796537"/>
    <w:rsid w:val="00796570"/>
    <w:rsid w:val="007A0E7B"/>
    <w:rsid w:val="007A1138"/>
    <w:rsid w:val="007A1CAD"/>
    <w:rsid w:val="007A1D0C"/>
    <w:rsid w:val="007A33D2"/>
    <w:rsid w:val="007A51F8"/>
    <w:rsid w:val="007A5CF7"/>
    <w:rsid w:val="007A675C"/>
    <w:rsid w:val="007A6849"/>
    <w:rsid w:val="007B05F4"/>
    <w:rsid w:val="007B1D31"/>
    <w:rsid w:val="007B204F"/>
    <w:rsid w:val="007B2268"/>
    <w:rsid w:val="007B2482"/>
    <w:rsid w:val="007B286D"/>
    <w:rsid w:val="007B2DFB"/>
    <w:rsid w:val="007B6147"/>
    <w:rsid w:val="007B6F2C"/>
    <w:rsid w:val="007C0307"/>
    <w:rsid w:val="007C06B9"/>
    <w:rsid w:val="007C0993"/>
    <w:rsid w:val="007C1A21"/>
    <w:rsid w:val="007C1DF8"/>
    <w:rsid w:val="007C2961"/>
    <w:rsid w:val="007C3578"/>
    <w:rsid w:val="007D68AA"/>
    <w:rsid w:val="007E33D0"/>
    <w:rsid w:val="007E545F"/>
    <w:rsid w:val="007E5B73"/>
    <w:rsid w:val="007E6E0B"/>
    <w:rsid w:val="007E723A"/>
    <w:rsid w:val="007E73CF"/>
    <w:rsid w:val="007F06DC"/>
    <w:rsid w:val="007F08A7"/>
    <w:rsid w:val="007F0CF7"/>
    <w:rsid w:val="007F19AF"/>
    <w:rsid w:val="007F1DC8"/>
    <w:rsid w:val="007F346F"/>
    <w:rsid w:val="007F4165"/>
    <w:rsid w:val="007F65D3"/>
    <w:rsid w:val="007F6F1C"/>
    <w:rsid w:val="007F713C"/>
    <w:rsid w:val="007F7D1F"/>
    <w:rsid w:val="00804BAD"/>
    <w:rsid w:val="008056CB"/>
    <w:rsid w:val="008067CF"/>
    <w:rsid w:val="00807ED2"/>
    <w:rsid w:val="008101E4"/>
    <w:rsid w:val="008104FE"/>
    <w:rsid w:val="00810D44"/>
    <w:rsid w:val="00812F7D"/>
    <w:rsid w:val="00816233"/>
    <w:rsid w:val="00816A4D"/>
    <w:rsid w:val="00816E6C"/>
    <w:rsid w:val="0081717D"/>
    <w:rsid w:val="008178AD"/>
    <w:rsid w:val="00821E19"/>
    <w:rsid w:val="00822A3A"/>
    <w:rsid w:val="00822D76"/>
    <w:rsid w:val="008233C3"/>
    <w:rsid w:val="00824123"/>
    <w:rsid w:val="00825EE8"/>
    <w:rsid w:val="00830EEF"/>
    <w:rsid w:val="00831017"/>
    <w:rsid w:val="00831FA9"/>
    <w:rsid w:val="00833439"/>
    <w:rsid w:val="008345CB"/>
    <w:rsid w:val="00835CC0"/>
    <w:rsid w:val="008362BA"/>
    <w:rsid w:val="00844F26"/>
    <w:rsid w:val="00845391"/>
    <w:rsid w:val="008454D4"/>
    <w:rsid w:val="00847134"/>
    <w:rsid w:val="00847D19"/>
    <w:rsid w:val="00850022"/>
    <w:rsid w:val="008509BB"/>
    <w:rsid w:val="00852584"/>
    <w:rsid w:val="00854764"/>
    <w:rsid w:val="00855ACA"/>
    <w:rsid w:val="008569B0"/>
    <w:rsid w:val="00856DBB"/>
    <w:rsid w:val="0086104C"/>
    <w:rsid w:val="00861176"/>
    <w:rsid w:val="00862834"/>
    <w:rsid w:val="00863211"/>
    <w:rsid w:val="00863C6B"/>
    <w:rsid w:val="008641A7"/>
    <w:rsid w:val="008644F2"/>
    <w:rsid w:val="00864A14"/>
    <w:rsid w:val="0086625B"/>
    <w:rsid w:val="0086642A"/>
    <w:rsid w:val="00867E15"/>
    <w:rsid w:val="00874BD9"/>
    <w:rsid w:val="00876BCB"/>
    <w:rsid w:val="00882823"/>
    <w:rsid w:val="00882FBA"/>
    <w:rsid w:val="008854D6"/>
    <w:rsid w:val="00887610"/>
    <w:rsid w:val="00887C71"/>
    <w:rsid w:val="008903F6"/>
    <w:rsid w:val="00892C36"/>
    <w:rsid w:val="00893056"/>
    <w:rsid w:val="0089367D"/>
    <w:rsid w:val="008936B6"/>
    <w:rsid w:val="008948CB"/>
    <w:rsid w:val="00895FFF"/>
    <w:rsid w:val="00897A79"/>
    <w:rsid w:val="00897FE3"/>
    <w:rsid w:val="008A01DE"/>
    <w:rsid w:val="008A064B"/>
    <w:rsid w:val="008A0E41"/>
    <w:rsid w:val="008A345F"/>
    <w:rsid w:val="008A4072"/>
    <w:rsid w:val="008A4340"/>
    <w:rsid w:val="008A4636"/>
    <w:rsid w:val="008A71FA"/>
    <w:rsid w:val="008B0F45"/>
    <w:rsid w:val="008B21FD"/>
    <w:rsid w:val="008B7381"/>
    <w:rsid w:val="008C3937"/>
    <w:rsid w:val="008C77E4"/>
    <w:rsid w:val="008D0294"/>
    <w:rsid w:val="008D0396"/>
    <w:rsid w:val="008D10F8"/>
    <w:rsid w:val="008D1740"/>
    <w:rsid w:val="008D29C9"/>
    <w:rsid w:val="008D3E34"/>
    <w:rsid w:val="008D48CE"/>
    <w:rsid w:val="008D5364"/>
    <w:rsid w:val="008D667D"/>
    <w:rsid w:val="008E16D6"/>
    <w:rsid w:val="008E19C9"/>
    <w:rsid w:val="008E2171"/>
    <w:rsid w:val="008E2692"/>
    <w:rsid w:val="008E3451"/>
    <w:rsid w:val="008E62E5"/>
    <w:rsid w:val="008E76C5"/>
    <w:rsid w:val="008E7F11"/>
    <w:rsid w:val="008F12AB"/>
    <w:rsid w:val="008F1FE3"/>
    <w:rsid w:val="008F2B76"/>
    <w:rsid w:val="008F2CB4"/>
    <w:rsid w:val="008F3335"/>
    <w:rsid w:val="008F4C5E"/>
    <w:rsid w:val="008F5D34"/>
    <w:rsid w:val="008F6A3E"/>
    <w:rsid w:val="008F6AA7"/>
    <w:rsid w:val="008F7763"/>
    <w:rsid w:val="008F7913"/>
    <w:rsid w:val="008F7D5A"/>
    <w:rsid w:val="009039E7"/>
    <w:rsid w:val="00904EC6"/>
    <w:rsid w:val="00906949"/>
    <w:rsid w:val="009101B5"/>
    <w:rsid w:val="00910DA2"/>
    <w:rsid w:val="009114D0"/>
    <w:rsid w:val="00911D77"/>
    <w:rsid w:val="0091254C"/>
    <w:rsid w:val="009154FC"/>
    <w:rsid w:val="00916C8E"/>
    <w:rsid w:val="00916D41"/>
    <w:rsid w:val="0091755F"/>
    <w:rsid w:val="009175DE"/>
    <w:rsid w:val="009177F4"/>
    <w:rsid w:val="00921B05"/>
    <w:rsid w:val="00921C5E"/>
    <w:rsid w:val="00921F28"/>
    <w:rsid w:val="00922AA1"/>
    <w:rsid w:val="00922F0D"/>
    <w:rsid w:val="00923355"/>
    <w:rsid w:val="00924214"/>
    <w:rsid w:val="009245DD"/>
    <w:rsid w:val="009246B2"/>
    <w:rsid w:val="00926002"/>
    <w:rsid w:val="00927007"/>
    <w:rsid w:val="00927470"/>
    <w:rsid w:val="0092767B"/>
    <w:rsid w:val="00930E79"/>
    <w:rsid w:val="00932298"/>
    <w:rsid w:val="009322E9"/>
    <w:rsid w:val="009331AB"/>
    <w:rsid w:val="009345B9"/>
    <w:rsid w:val="00935FCC"/>
    <w:rsid w:val="0093617A"/>
    <w:rsid w:val="009374B7"/>
    <w:rsid w:val="009407C0"/>
    <w:rsid w:val="00940B6A"/>
    <w:rsid w:val="00940E89"/>
    <w:rsid w:val="00941257"/>
    <w:rsid w:val="00941320"/>
    <w:rsid w:val="009414BC"/>
    <w:rsid w:val="009432AF"/>
    <w:rsid w:val="009438A8"/>
    <w:rsid w:val="00945D0F"/>
    <w:rsid w:val="00947936"/>
    <w:rsid w:val="00951408"/>
    <w:rsid w:val="00953BCD"/>
    <w:rsid w:val="00953E53"/>
    <w:rsid w:val="009542C3"/>
    <w:rsid w:val="009555FA"/>
    <w:rsid w:val="00955F2E"/>
    <w:rsid w:val="00956563"/>
    <w:rsid w:val="00960ACC"/>
    <w:rsid w:val="00960FEB"/>
    <w:rsid w:val="0096496B"/>
    <w:rsid w:val="00970A3D"/>
    <w:rsid w:val="00970E54"/>
    <w:rsid w:val="00971332"/>
    <w:rsid w:val="0097162F"/>
    <w:rsid w:val="00975418"/>
    <w:rsid w:val="009761C8"/>
    <w:rsid w:val="00976AA5"/>
    <w:rsid w:val="00977737"/>
    <w:rsid w:val="009801FF"/>
    <w:rsid w:val="00980A9D"/>
    <w:rsid w:val="00980F40"/>
    <w:rsid w:val="0098160A"/>
    <w:rsid w:val="0098300A"/>
    <w:rsid w:val="00983B63"/>
    <w:rsid w:val="00983CD0"/>
    <w:rsid w:val="00984370"/>
    <w:rsid w:val="00985F89"/>
    <w:rsid w:val="009863DD"/>
    <w:rsid w:val="009867A7"/>
    <w:rsid w:val="0098680E"/>
    <w:rsid w:val="00986E77"/>
    <w:rsid w:val="00987174"/>
    <w:rsid w:val="0098758A"/>
    <w:rsid w:val="00990C72"/>
    <w:rsid w:val="00992407"/>
    <w:rsid w:val="00992B17"/>
    <w:rsid w:val="00993939"/>
    <w:rsid w:val="00995608"/>
    <w:rsid w:val="00997904"/>
    <w:rsid w:val="009A090A"/>
    <w:rsid w:val="009A0CAB"/>
    <w:rsid w:val="009A18F2"/>
    <w:rsid w:val="009A1BAD"/>
    <w:rsid w:val="009A1F5A"/>
    <w:rsid w:val="009A3A3F"/>
    <w:rsid w:val="009A45BE"/>
    <w:rsid w:val="009A4817"/>
    <w:rsid w:val="009A4855"/>
    <w:rsid w:val="009A640F"/>
    <w:rsid w:val="009B06F1"/>
    <w:rsid w:val="009B07A4"/>
    <w:rsid w:val="009B1215"/>
    <w:rsid w:val="009B4130"/>
    <w:rsid w:val="009B43B1"/>
    <w:rsid w:val="009C0381"/>
    <w:rsid w:val="009C04F5"/>
    <w:rsid w:val="009C0BC1"/>
    <w:rsid w:val="009C0EE2"/>
    <w:rsid w:val="009C2D5E"/>
    <w:rsid w:val="009C727A"/>
    <w:rsid w:val="009D52E9"/>
    <w:rsid w:val="009D77B9"/>
    <w:rsid w:val="009E0405"/>
    <w:rsid w:val="009E0469"/>
    <w:rsid w:val="009E0ECF"/>
    <w:rsid w:val="009E1B06"/>
    <w:rsid w:val="009E56E5"/>
    <w:rsid w:val="009E6A76"/>
    <w:rsid w:val="009F095B"/>
    <w:rsid w:val="009F0CE6"/>
    <w:rsid w:val="009F0FE4"/>
    <w:rsid w:val="009F191A"/>
    <w:rsid w:val="009F2884"/>
    <w:rsid w:val="009F28F1"/>
    <w:rsid w:val="009F5826"/>
    <w:rsid w:val="009F722B"/>
    <w:rsid w:val="009F7538"/>
    <w:rsid w:val="009F7DA9"/>
    <w:rsid w:val="00A03194"/>
    <w:rsid w:val="00A03EDA"/>
    <w:rsid w:val="00A068B8"/>
    <w:rsid w:val="00A10E50"/>
    <w:rsid w:val="00A11F96"/>
    <w:rsid w:val="00A125C9"/>
    <w:rsid w:val="00A15589"/>
    <w:rsid w:val="00A208F7"/>
    <w:rsid w:val="00A226C8"/>
    <w:rsid w:val="00A2398F"/>
    <w:rsid w:val="00A23C39"/>
    <w:rsid w:val="00A24A3F"/>
    <w:rsid w:val="00A26059"/>
    <w:rsid w:val="00A27ABF"/>
    <w:rsid w:val="00A30FEF"/>
    <w:rsid w:val="00A325A1"/>
    <w:rsid w:val="00A32CB2"/>
    <w:rsid w:val="00A360B9"/>
    <w:rsid w:val="00A3626F"/>
    <w:rsid w:val="00A36479"/>
    <w:rsid w:val="00A36CFA"/>
    <w:rsid w:val="00A36D9A"/>
    <w:rsid w:val="00A37221"/>
    <w:rsid w:val="00A43F46"/>
    <w:rsid w:val="00A44341"/>
    <w:rsid w:val="00A44C5C"/>
    <w:rsid w:val="00A507B8"/>
    <w:rsid w:val="00A5176D"/>
    <w:rsid w:val="00A51ED5"/>
    <w:rsid w:val="00A52262"/>
    <w:rsid w:val="00A52575"/>
    <w:rsid w:val="00A529E5"/>
    <w:rsid w:val="00A53337"/>
    <w:rsid w:val="00A5353E"/>
    <w:rsid w:val="00A53807"/>
    <w:rsid w:val="00A53B34"/>
    <w:rsid w:val="00A54656"/>
    <w:rsid w:val="00A55A46"/>
    <w:rsid w:val="00A56A75"/>
    <w:rsid w:val="00A574DF"/>
    <w:rsid w:val="00A6068A"/>
    <w:rsid w:val="00A61705"/>
    <w:rsid w:val="00A61D9A"/>
    <w:rsid w:val="00A6224A"/>
    <w:rsid w:val="00A6317E"/>
    <w:rsid w:val="00A648CE"/>
    <w:rsid w:val="00A65FAD"/>
    <w:rsid w:val="00A676ED"/>
    <w:rsid w:val="00A67C98"/>
    <w:rsid w:val="00A67E7E"/>
    <w:rsid w:val="00A75D24"/>
    <w:rsid w:val="00A774F0"/>
    <w:rsid w:val="00A77C4B"/>
    <w:rsid w:val="00A851F8"/>
    <w:rsid w:val="00A86A08"/>
    <w:rsid w:val="00A87411"/>
    <w:rsid w:val="00A87790"/>
    <w:rsid w:val="00A87877"/>
    <w:rsid w:val="00A91AC4"/>
    <w:rsid w:val="00A92E2E"/>
    <w:rsid w:val="00A9327E"/>
    <w:rsid w:val="00A95223"/>
    <w:rsid w:val="00A9534C"/>
    <w:rsid w:val="00A95AD2"/>
    <w:rsid w:val="00AA08CA"/>
    <w:rsid w:val="00AA5D3D"/>
    <w:rsid w:val="00AA72FD"/>
    <w:rsid w:val="00AA73B9"/>
    <w:rsid w:val="00AA7537"/>
    <w:rsid w:val="00AB0180"/>
    <w:rsid w:val="00AB0EFA"/>
    <w:rsid w:val="00AB1F05"/>
    <w:rsid w:val="00AB28F1"/>
    <w:rsid w:val="00AB5361"/>
    <w:rsid w:val="00AB539B"/>
    <w:rsid w:val="00AB5ACE"/>
    <w:rsid w:val="00AB5D89"/>
    <w:rsid w:val="00AC0063"/>
    <w:rsid w:val="00AC0B54"/>
    <w:rsid w:val="00AC0D8C"/>
    <w:rsid w:val="00AC36B5"/>
    <w:rsid w:val="00AC5E37"/>
    <w:rsid w:val="00AC6E62"/>
    <w:rsid w:val="00AC6FB2"/>
    <w:rsid w:val="00AD001E"/>
    <w:rsid w:val="00AD07F7"/>
    <w:rsid w:val="00AD1623"/>
    <w:rsid w:val="00AD1912"/>
    <w:rsid w:val="00AD5FCC"/>
    <w:rsid w:val="00AD6266"/>
    <w:rsid w:val="00AD643F"/>
    <w:rsid w:val="00AD68AB"/>
    <w:rsid w:val="00AD6AA8"/>
    <w:rsid w:val="00AD6D76"/>
    <w:rsid w:val="00AD77C6"/>
    <w:rsid w:val="00AE029A"/>
    <w:rsid w:val="00AE17A9"/>
    <w:rsid w:val="00AE6E89"/>
    <w:rsid w:val="00AF19FB"/>
    <w:rsid w:val="00AF23ED"/>
    <w:rsid w:val="00AF2834"/>
    <w:rsid w:val="00AF59D8"/>
    <w:rsid w:val="00B0035A"/>
    <w:rsid w:val="00B009FF"/>
    <w:rsid w:val="00B00A90"/>
    <w:rsid w:val="00B00CD8"/>
    <w:rsid w:val="00B01FC6"/>
    <w:rsid w:val="00B03CF6"/>
    <w:rsid w:val="00B0408B"/>
    <w:rsid w:val="00B049E6"/>
    <w:rsid w:val="00B049F0"/>
    <w:rsid w:val="00B05626"/>
    <w:rsid w:val="00B059EA"/>
    <w:rsid w:val="00B07EFE"/>
    <w:rsid w:val="00B13B9A"/>
    <w:rsid w:val="00B156C3"/>
    <w:rsid w:val="00B15F23"/>
    <w:rsid w:val="00B1651C"/>
    <w:rsid w:val="00B16FFD"/>
    <w:rsid w:val="00B179D2"/>
    <w:rsid w:val="00B20900"/>
    <w:rsid w:val="00B253A3"/>
    <w:rsid w:val="00B26132"/>
    <w:rsid w:val="00B26F9D"/>
    <w:rsid w:val="00B271CB"/>
    <w:rsid w:val="00B27614"/>
    <w:rsid w:val="00B301D8"/>
    <w:rsid w:val="00B31B72"/>
    <w:rsid w:val="00B32243"/>
    <w:rsid w:val="00B34EBA"/>
    <w:rsid w:val="00B36E02"/>
    <w:rsid w:val="00B37F08"/>
    <w:rsid w:val="00B42CC6"/>
    <w:rsid w:val="00B43716"/>
    <w:rsid w:val="00B44B14"/>
    <w:rsid w:val="00B455DA"/>
    <w:rsid w:val="00B472C1"/>
    <w:rsid w:val="00B47EF7"/>
    <w:rsid w:val="00B514EE"/>
    <w:rsid w:val="00B52950"/>
    <w:rsid w:val="00B5484C"/>
    <w:rsid w:val="00B54CD2"/>
    <w:rsid w:val="00B56BFA"/>
    <w:rsid w:val="00B62779"/>
    <w:rsid w:val="00B6586F"/>
    <w:rsid w:val="00B65A22"/>
    <w:rsid w:val="00B66A4A"/>
    <w:rsid w:val="00B70D9F"/>
    <w:rsid w:val="00B70F66"/>
    <w:rsid w:val="00B713CE"/>
    <w:rsid w:val="00B72D92"/>
    <w:rsid w:val="00B74318"/>
    <w:rsid w:val="00B74F68"/>
    <w:rsid w:val="00B83E97"/>
    <w:rsid w:val="00B83EBC"/>
    <w:rsid w:val="00B86287"/>
    <w:rsid w:val="00B8699E"/>
    <w:rsid w:val="00B87157"/>
    <w:rsid w:val="00B8758C"/>
    <w:rsid w:val="00B90135"/>
    <w:rsid w:val="00B90F1A"/>
    <w:rsid w:val="00B92CEB"/>
    <w:rsid w:val="00B9438C"/>
    <w:rsid w:val="00B94518"/>
    <w:rsid w:val="00B96C73"/>
    <w:rsid w:val="00B96E4D"/>
    <w:rsid w:val="00BA6527"/>
    <w:rsid w:val="00BA7099"/>
    <w:rsid w:val="00BB3646"/>
    <w:rsid w:val="00BB3B6B"/>
    <w:rsid w:val="00BB652E"/>
    <w:rsid w:val="00BC262D"/>
    <w:rsid w:val="00BC2A92"/>
    <w:rsid w:val="00BC3298"/>
    <w:rsid w:val="00BC3424"/>
    <w:rsid w:val="00BC3575"/>
    <w:rsid w:val="00BC5646"/>
    <w:rsid w:val="00BC5D41"/>
    <w:rsid w:val="00BD057E"/>
    <w:rsid w:val="00BD0A93"/>
    <w:rsid w:val="00BD0F14"/>
    <w:rsid w:val="00BD2CD8"/>
    <w:rsid w:val="00BD2ED7"/>
    <w:rsid w:val="00BD3DA3"/>
    <w:rsid w:val="00BE0D05"/>
    <w:rsid w:val="00BE2E70"/>
    <w:rsid w:val="00BE4BA3"/>
    <w:rsid w:val="00BE5795"/>
    <w:rsid w:val="00BE5AEC"/>
    <w:rsid w:val="00BE5EE2"/>
    <w:rsid w:val="00BE626F"/>
    <w:rsid w:val="00BE7429"/>
    <w:rsid w:val="00BF0A63"/>
    <w:rsid w:val="00BF0BE0"/>
    <w:rsid w:val="00BF0E9D"/>
    <w:rsid w:val="00BF1453"/>
    <w:rsid w:val="00BF3465"/>
    <w:rsid w:val="00BF3503"/>
    <w:rsid w:val="00BF41F2"/>
    <w:rsid w:val="00BF4327"/>
    <w:rsid w:val="00BF7FAF"/>
    <w:rsid w:val="00C00A92"/>
    <w:rsid w:val="00C00AAF"/>
    <w:rsid w:val="00C01112"/>
    <w:rsid w:val="00C01DEA"/>
    <w:rsid w:val="00C02889"/>
    <w:rsid w:val="00C04CFA"/>
    <w:rsid w:val="00C05628"/>
    <w:rsid w:val="00C05918"/>
    <w:rsid w:val="00C06440"/>
    <w:rsid w:val="00C0757F"/>
    <w:rsid w:val="00C07C83"/>
    <w:rsid w:val="00C10A76"/>
    <w:rsid w:val="00C10E72"/>
    <w:rsid w:val="00C115E6"/>
    <w:rsid w:val="00C11FF9"/>
    <w:rsid w:val="00C12302"/>
    <w:rsid w:val="00C12643"/>
    <w:rsid w:val="00C141C7"/>
    <w:rsid w:val="00C143DF"/>
    <w:rsid w:val="00C162F0"/>
    <w:rsid w:val="00C1723F"/>
    <w:rsid w:val="00C20259"/>
    <w:rsid w:val="00C20724"/>
    <w:rsid w:val="00C22175"/>
    <w:rsid w:val="00C24693"/>
    <w:rsid w:val="00C24D49"/>
    <w:rsid w:val="00C2573D"/>
    <w:rsid w:val="00C258CE"/>
    <w:rsid w:val="00C25D13"/>
    <w:rsid w:val="00C261B3"/>
    <w:rsid w:val="00C265CF"/>
    <w:rsid w:val="00C27278"/>
    <w:rsid w:val="00C306AD"/>
    <w:rsid w:val="00C31899"/>
    <w:rsid w:val="00C33B62"/>
    <w:rsid w:val="00C34768"/>
    <w:rsid w:val="00C35F1F"/>
    <w:rsid w:val="00C3712B"/>
    <w:rsid w:val="00C428E5"/>
    <w:rsid w:val="00C45C13"/>
    <w:rsid w:val="00C4603B"/>
    <w:rsid w:val="00C46FFD"/>
    <w:rsid w:val="00C47AE2"/>
    <w:rsid w:val="00C507A8"/>
    <w:rsid w:val="00C50922"/>
    <w:rsid w:val="00C52B35"/>
    <w:rsid w:val="00C55449"/>
    <w:rsid w:val="00C57BA4"/>
    <w:rsid w:val="00C6272D"/>
    <w:rsid w:val="00C644A8"/>
    <w:rsid w:val="00C652DB"/>
    <w:rsid w:val="00C6544E"/>
    <w:rsid w:val="00C657D7"/>
    <w:rsid w:val="00C65835"/>
    <w:rsid w:val="00C65F50"/>
    <w:rsid w:val="00C701F7"/>
    <w:rsid w:val="00C71739"/>
    <w:rsid w:val="00C717F4"/>
    <w:rsid w:val="00C71D3B"/>
    <w:rsid w:val="00C72358"/>
    <w:rsid w:val="00C725D6"/>
    <w:rsid w:val="00C73112"/>
    <w:rsid w:val="00C73828"/>
    <w:rsid w:val="00C753AE"/>
    <w:rsid w:val="00C764E7"/>
    <w:rsid w:val="00C766D8"/>
    <w:rsid w:val="00C76C95"/>
    <w:rsid w:val="00C76D0C"/>
    <w:rsid w:val="00C7781A"/>
    <w:rsid w:val="00C81075"/>
    <w:rsid w:val="00C83BD0"/>
    <w:rsid w:val="00C840F6"/>
    <w:rsid w:val="00C84908"/>
    <w:rsid w:val="00C84FAF"/>
    <w:rsid w:val="00C8545C"/>
    <w:rsid w:val="00C87DBE"/>
    <w:rsid w:val="00C91E66"/>
    <w:rsid w:val="00C946C8"/>
    <w:rsid w:val="00C96C1B"/>
    <w:rsid w:val="00CA12B2"/>
    <w:rsid w:val="00CA3A7D"/>
    <w:rsid w:val="00CA3B6A"/>
    <w:rsid w:val="00CA4615"/>
    <w:rsid w:val="00CA5AA4"/>
    <w:rsid w:val="00CA644E"/>
    <w:rsid w:val="00CA658B"/>
    <w:rsid w:val="00CA66B0"/>
    <w:rsid w:val="00CA69F2"/>
    <w:rsid w:val="00CA7885"/>
    <w:rsid w:val="00CA7F42"/>
    <w:rsid w:val="00CB1EC0"/>
    <w:rsid w:val="00CB2D58"/>
    <w:rsid w:val="00CB66A5"/>
    <w:rsid w:val="00CB6C26"/>
    <w:rsid w:val="00CB70AE"/>
    <w:rsid w:val="00CC6D1C"/>
    <w:rsid w:val="00CC7407"/>
    <w:rsid w:val="00CD0508"/>
    <w:rsid w:val="00CD10B2"/>
    <w:rsid w:val="00CD12DA"/>
    <w:rsid w:val="00CD13B8"/>
    <w:rsid w:val="00CD1A91"/>
    <w:rsid w:val="00CD22BA"/>
    <w:rsid w:val="00CD28B8"/>
    <w:rsid w:val="00CD3325"/>
    <w:rsid w:val="00CD56A9"/>
    <w:rsid w:val="00CD695A"/>
    <w:rsid w:val="00CD7FAB"/>
    <w:rsid w:val="00CE0A5C"/>
    <w:rsid w:val="00CE2551"/>
    <w:rsid w:val="00CE25A4"/>
    <w:rsid w:val="00CE2D1B"/>
    <w:rsid w:val="00CE32AF"/>
    <w:rsid w:val="00CE360F"/>
    <w:rsid w:val="00CE3DE9"/>
    <w:rsid w:val="00CE4D92"/>
    <w:rsid w:val="00CE6416"/>
    <w:rsid w:val="00CE70AA"/>
    <w:rsid w:val="00CE7156"/>
    <w:rsid w:val="00CE77D7"/>
    <w:rsid w:val="00CE7A4C"/>
    <w:rsid w:val="00CE7D55"/>
    <w:rsid w:val="00CF351C"/>
    <w:rsid w:val="00CF3722"/>
    <w:rsid w:val="00CF439B"/>
    <w:rsid w:val="00CF5012"/>
    <w:rsid w:val="00CF6476"/>
    <w:rsid w:val="00CF72E0"/>
    <w:rsid w:val="00D000B7"/>
    <w:rsid w:val="00D0133E"/>
    <w:rsid w:val="00D01BE8"/>
    <w:rsid w:val="00D04D04"/>
    <w:rsid w:val="00D077EB"/>
    <w:rsid w:val="00D107E1"/>
    <w:rsid w:val="00D108DF"/>
    <w:rsid w:val="00D10AA6"/>
    <w:rsid w:val="00D1148F"/>
    <w:rsid w:val="00D1254C"/>
    <w:rsid w:val="00D13E2A"/>
    <w:rsid w:val="00D140DB"/>
    <w:rsid w:val="00D152B0"/>
    <w:rsid w:val="00D16CE6"/>
    <w:rsid w:val="00D204DB"/>
    <w:rsid w:val="00D21021"/>
    <w:rsid w:val="00D24F94"/>
    <w:rsid w:val="00D26B01"/>
    <w:rsid w:val="00D3285D"/>
    <w:rsid w:val="00D3309B"/>
    <w:rsid w:val="00D33BBE"/>
    <w:rsid w:val="00D3540D"/>
    <w:rsid w:val="00D35647"/>
    <w:rsid w:val="00D35DDC"/>
    <w:rsid w:val="00D374FF"/>
    <w:rsid w:val="00D376E8"/>
    <w:rsid w:val="00D37763"/>
    <w:rsid w:val="00D40C64"/>
    <w:rsid w:val="00D40EED"/>
    <w:rsid w:val="00D4264B"/>
    <w:rsid w:val="00D42CF0"/>
    <w:rsid w:val="00D43FB0"/>
    <w:rsid w:val="00D46196"/>
    <w:rsid w:val="00D5059A"/>
    <w:rsid w:val="00D51F03"/>
    <w:rsid w:val="00D54AEA"/>
    <w:rsid w:val="00D54BB7"/>
    <w:rsid w:val="00D54D75"/>
    <w:rsid w:val="00D554F6"/>
    <w:rsid w:val="00D55C93"/>
    <w:rsid w:val="00D5623B"/>
    <w:rsid w:val="00D568B6"/>
    <w:rsid w:val="00D60E34"/>
    <w:rsid w:val="00D61684"/>
    <w:rsid w:val="00D633D8"/>
    <w:rsid w:val="00D63491"/>
    <w:rsid w:val="00D63E3E"/>
    <w:rsid w:val="00D64641"/>
    <w:rsid w:val="00D65F87"/>
    <w:rsid w:val="00D66E45"/>
    <w:rsid w:val="00D67887"/>
    <w:rsid w:val="00D7044F"/>
    <w:rsid w:val="00D7087B"/>
    <w:rsid w:val="00D71540"/>
    <w:rsid w:val="00D803C4"/>
    <w:rsid w:val="00D80EC3"/>
    <w:rsid w:val="00D810E2"/>
    <w:rsid w:val="00D81444"/>
    <w:rsid w:val="00D81F8F"/>
    <w:rsid w:val="00D822A6"/>
    <w:rsid w:val="00D82901"/>
    <w:rsid w:val="00D82A95"/>
    <w:rsid w:val="00D83CA5"/>
    <w:rsid w:val="00D85B0F"/>
    <w:rsid w:val="00D87FAA"/>
    <w:rsid w:val="00D902D8"/>
    <w:rsid w:val="00D9276B"/>
    <w:rsid w:val="00D93E71"/>
    <w:rsid w:val="00D9528C"/>
    <w:rsid w:val="00D97EE8"/>
    <w:rsid w:val="00DA00D0"/>
    <w:rsid w:val="00DA0542"/>
    <w:rsid w:val="00DA15C3"/>
    <w:rsid w:val="00DA1C01"/>
    <w:rsid w:val="00DA2692"/>
    <w:rsid w:val="00DA702A"/>
    <w:rsid w:val="00DA7C7C"/>
    <w:rsid w:val="00DB050B"/>
    <w:rsid w:val="00DB0A73"/>
    <w:rsid w:val="00DB1234"/>
    <w:rsid w:val="00DB30D4"/>
    <w:rsid w:val="00DB4BE6"/>
    <w:rsid w:val="00DB4EB7"/>
    <w:rsid w:val="00DB550B"/>
    <w:rsid w:val="00DB5F3B"/>
    <w:rsid w:val="00DC0C03"/>
    <w:rsid w:val="00DC4A3E"/>
    <w:rsid w:val="00DC72BA"/>
    <w:rsid w:val="00DD0D57"/>
    <w:rsid w:val="00DD21B5"/>
    <w:rsid w:val="00DD2E2D"/>
    <w:rsid w:val="00DD37BC"/>
    <w:rsid w:val="00DD4870"/>
    <w:rsid w:val="00DD4E17"/>
    <w:rsid w:val="00DD4E51"/>
    <w:rsid w:val="00DD503B"/>
    <w:rsid w:val="00DD5B08"/>
    <w:rsid w:val="00DD61BC"/>
    <w:rsid w:val="00DD6EFD"/>
    <w:rsid w:val="00DD780B"/>
    <w:rsid w:val="00DD7CEF"/>
    <w:rsid w:val="00DE0514"/>
    <w:rsid w:val="00DE124E"/>
    <w:rsid w:val="00DE2447"/>
    <w:rsid w:val="00DE39C8"/>
    <w:rsid w:val="00DE46A8"/>
    <w:rsid w:val="00DE4CFA"/>
    <w:rsid w:val="00DE5F98"/>
    <w:rsid w:val="00DE6A76"/>
    <w:rsid w:val="00DE790D"/>
    <w:rsid w:val="00DF0B67"/>
    <w:rsid w:val="00DF0F51"/>
    <w:rsid w:val="00DF1751"/>
    <w:rsid w:val="00DF25E5"/>
    <w:rsid w:val="00DF2ACB"/>
    <w:rsid w:val="00DF45E0"/>
    <w:rsid w:val="00DF50D8"/>
    <w:rsid w:val="00DF5970"/>
    <w:rsid w:val="00DF62EB"/>
    <w:rsid w:val="00DF6360"/>
    <w:rsid w:val="00DF7F7A"/>
    <w:rsid w:val="00E0319C"/>
    <w:rsid w:val="00E04F2C"/>
    <w:rsid w:val="00E05128"/>
    <w:rsid w:val="00E071F4"/>
    <w:rsid w:val="00E105AC"/>
    <w:rsid w:val="00E12738"/>
    <w:rsid w:val="00E12DE2"/>
    <w:rsid w:val="00E1302E"/>
    <w:rsid w:val="00E1571B"/>
    <w:rsid w:val="00E15F80"/>
    <w:rsid w:val="00E17FD7"/>
    <w:rsid w:val="00E2009F"/>
    <w:rsid w:val="00E2107B"/>
    <w:rsid w:val="00E210ED"/>
    <w:rsid w:val="00E213FC"/>
    <w:rsid w:val="00E21E78"/>
    <w:rsid w:val="00E22425"/>
    <w:rsid w:val="00E22F9F"/>
    <w:rsid w:val="00E23E63"/>
    <w:rsid w:val="00E2514F"/>
    <w:rsid w:val="00E252B1"/>
    <w:rsid w:val="00E30068"/>
    <w:rsid w:val="00E30E7D"/>
    <w:rsid w:val="00E33E91"/>
    <w:rsid w:val="00E34C81"/>
    <w:rsid w:val="00E4393D"/>
    <w:rsid w:val="00E44990"/>
    <w:rsid w:val="00E462AB"/>
    <w:rsid w:val="00E479B5"/>
    <w:rsid w:val="00E47E90"/>
    <w:rsid w:val="00E5174E"/>
    <w:rsid w:val="00E5196E"/>
    <w:rsid w:val="00E52973"/>
    <w:rsid w:val="00E548BC"/>
    <w:rsid w:val="00E54AD3"/>
    <w:rsid w:val="00E555B8"/>
    <w:rsid w:val="00E55AE7"/>
    <w:rsid w:val="00E55DCD"/>
    <w:rsid w:val="00E614CB"/>
    <w:rsid w:val="00E64B77"/>
    <w:rsid w:val="00E6517E"/>
    <w:rsid w:val="00E662A1"/>
    <w:rsid w:val="00E66FB0"/>
    <w:rsid w:val="00E7149B"/>
    <w:rsid w:val="00E72E74"/>
    <w:rsid w:val="00E74BD8"/>
    <w:rsid w:val="00E7583C"/>
    <w:rsid w:val="00E769F5"/>
    <w:rsid w:val="00E77FA8"/>
    <w:rsid w:val="00E80331"/>
    <w:rsid w:val="00E80858"/>
    <w:rsid w:val="00E81D91"/>
    <w:rsid w:val="00E829B5"/>
    <w:rsid w:val="00E832A4"/>
    <w:rsid w:val="00E835CE"/>
    <w:rsid w:val="00E845AB"/>
    <w:rsid w:val="00E85477"/>
    <w:rsid w:val="00E857E6"/>
    <w:rsid w:val="00E85827"/>
    <w:rsid w:val="00E8692F"/>
    <w:rsid w:val="00E86AB3"/>
    <w:rsid w:val="00E87868"/>
    <w:rsid w:val="00E87FCA"/>
    <w:rsid w:val="00E92552"/>
    <w:rsid w:val="00E967E4"/>
    <w:rsid w:val="00E968C2"/>
    <w:rsid w:val="00E97850"/>
    <w:rsid w:val="00E97990"/>
    <w:rsid w:val="00E97ABC"/>
    <w:rsid w:val="00EA07C9"/>
    <w:rsid w:val="00EA2FF1"/>
    <w:rsid w:val="00EA5F96"/>
    <w:rsid w:val="00EB1A3B"/>
    <w:rsid w:val="00EB24AC"/>
    <w:rsid w:val="00EB2BEC"/>
    <w:rsid w:val="00EB2E3C"/>
    <w:rsid w:val="00EB303C"/>
    <w:rsid w:val="00EB3F1A"/>
    <w:rsid w:val="00EB460B"/>
    <w:rsid w:val="00EB4F84"/>
    <w:rsid w:val="00EB5B6F"/>
    <w:rsid w:val="00EB68D9"/>
    <w:rsid w:val="00EB6B18"/>
    <w:rsid w:val="00EB6B47"/>
    <w:rsid w:val="00EB6FD4"/>
    <w:rsid w:val="00EB779C"/>
    <w:rsid w:val="00EB7EAD"/>
    <w:rsid w:val="00EC0A5A"/>
    <w:rsid w:val="00EC0DA8"/>
    <w:rsid w:val="00EC265C"/>
    <w:rsid w:val="00EC2CF0"/>
    <w:rsid w:val="00EC3415"/>
    <w:rsid w:val="00EC4596"/>
    <w:rsid w:val="00EC489A"/>
    <w:rsid w:val="00ED03A2"/>
    <w:rsid w:val="00ED16D7"/>
    <w:rsid w:val="00ED5544"/>
    <w:rsid w:val="00ED64D7"/>
    <w:rsid w:val="00ED6637"/>
    <w:rsid w:val="00ED665C"/>
    <w:rsid w:val="00EE1431"/>
    <w:rsid w:val="00EE14B5"/>
    <w:rsid w:val="00EE1D00"/>
    <w:rsid w:val="00EE28D7"/>
    <w:rsid w:val="00EE2F63"/>
    <w:rsid w:val="00EE5EFA"/>
    <w:rsid w:val="00EE65A5"/>
    <w:rsid w:val="00EE7B7A"/>
    <w:rsid w:val="00EF2121"/>
    <w:rsid w:val="00EF3075"/>
    <w:rsid w:val="00EF473C"/>
    <w:rsid w:val="00EF4C48"/>
    <w:rsid w:val="00EF5456"/>
    <w:rsid w:val="00F00015"/>
    <w:rsid w:val="00F027DF"/>
    <w:rsid w:val="00F05C85"/>
    <w:rsid w:val="00F075F5"/>
    <w:rsid w:val="00F07843"/>
    <w:rsid w:val="00F1057C"/>
    <w:rsid w:val="00F1141E"/>
    <w:rsid w:val="00F11726"/>
    <w:rsid w:val="00F11D4E"/>
    <w:rsid w:val="00F13938"/>
    <w:rsid w:val="00F13C55"/>
    <w:rsid w:val="00F13C78"/>
    <w:rsid w:val="00F157ED"/>
    <w:rsid w:val="00F17D4A"/>
    <w:rsid w:val="00F20285"/>
    <w:rsid w:val="00F20FC2"/>
    <w:rsid w:val="00F2104A"/>
    <w:rsid w:val="00F215D0"/>
    <w:rsid w:val="00F259AF"/>
    <w:rsid w:val="00F2631F"/>
    <w:rsid w:val="00F274C9"/>
    <w:rsid w:val="00F312CF"/>
    <w:rsid w:val="00F32891"/>
    <w:rsid w:val="00F33D7A"/>
    <w:rsid w:val="00F36622"/>
    <w:rsid w:val="00F366E6"/>
    <w:rsid w:val="00F366E8"/>
    <w:rsid w:val="00F3753F"/>
    <w:rsid w:val="00F40534"/>
    <w:rsid w:val="00F40B8C"/>
    <w:rsid w:val="00F4276B"/>
    <w:rsid w:val="00F4335B"/>
    <w:rsid w:val="00F44A25"/>
    <w:rsid w:val="00F454E3"/>
    <w:rsid w:val="00F474F8"/>
    <w:rsid w:val="00F47CDA"/>
    <w:rsid w:val="00F50E32"/>
    <w:rsid w:val="00F5122B"/>
    <w:rsid w:val="00F54BCA"/>
    <w:rsid w:val="00F57ED9"/>
    <w:rsid w:val="00F57F00"/>
    <w:rsid w:val="00F60392"/>
    <w:rsid w:val="00F60F19"/>
    <w:rsid w:val="00F6114B"/>
    <w:rsid w:val="00F63480"/>
    <w:rsid w:val="00F641F2"/>
    <w:rsid w:val="00F64DCD"/>
    <w:rsid w:val="00F656CB"/>
    <w:rsid w:val="00F66ACF"/>
    <w:rsid w:val="00F66FCD"/>
    <w:rsid w:val="00F7132B"/>
    <w:rsid w:val="00F72161"/>
    <w:rsid w:val="00F73C7D"/>
    <w:rsid w:val="00F7521E"/>
    <w:rsid w:val="00F7572C"/>
    <w:rsid w:val="00F75E39"/>
    <w:rsid w:val="00F75EC3"/>
    <w:rsid w:val="00F7679C"/>
    <w:rsid w:val="00F76E4A"/>
    <w:rsid w:val="00F805B9"/>
    <w:rsid w:val="00F807E6"/>
    <w:rsid w:val="00F80CD1"/>
    <w:rsid w:val="00F83618"/>
    <w:rsid w:val="00F8375B"/>
    <w:rsid w:val="00F838CE"/>
    <w:rsid w:val="00F84FBC"/>
    <w:rsid w:val="00F85805"/>
    <w:rsid w:val="00F8793F"/>
    <w:rsid w:val="00F90383"/>
    <w:rsid w:val="00F905CA"/>
    <w:rsid w:val="00F90F2B"/>
    <w:rsid w:val="00F931E4"/>
    <w:rsid w:val="00F933B7"/>
    <w:rsid w:val="00F93C9E"/>
    <w:rsid w:val="00F95968"/>
    <w:rsid w:val="00F9632D"/>
    <w:rsid w:val="00F971A8"/>
    <w:rsid w:val="00FA1C52"/>
    <w:rsid w:val="00FA1D10"/>
    <w:rsid w:val="00FA634D"/>
    <w:rsid w:val="00FA76AB"/>
    <w:rsid w:val="00FA7A0D"/>
    <w:rsid w:val="00FB03C7"/>
    <w:rsid w:val="00FB1CC9"/>
    <w:rsid w:val="00FB35EC"/>
    <w:rsid w:val="00FB5B2A"/>
    <w:rsid w:val="00FB73D2"/>
    <w:rsid w:val="00FB7A7A"/>
    <w:rsid w:val="00FC0B1C"/>
    <w:rsid w:val="00FC0BAF"/>
    <w:rsid w:val="00FC10DD"/>
    <w:rsid w:val="00FC1406"/>
    <w:rsid w:val="00FC220B"/>
    <w:rsid w:val="00FC250C"/>
    <w:rsid w:val="00FC265C"/>
    <w:rsid w:val="00FC274B"/>
    <w:rsid w:val="00FC3A56"/>
    <w:rsid w:val="00FC6683"/>
    <w:rsid w:val="00FC7CA6"/>
    <w:rsid w:val="00FD0D13"/>
    <w:rsid w:val="00FD11DD"/>
    <w:rsid w:val="00FD5E22"/>
    <w:rsid w:val="00FD5FF5"/>
    <w:rsid w:val="00FD6D76"/>
    <w:rsid w:val="00FD7A43"/>
    <w:rsid w:val="00FE1320"/>
    <w:rsid w:val="00FE23D7"/>
    <w:rsid w:val="00FE2A0E"/>
    <w:rsid w:val="00FE5BF0"/>
    <w:rsid w:val="00FE7A02"/>
    <w:rsid w:val="00FF07C4"/>
    <w:rsid w:val="00FF12B1"/>
    <w:rsid w:val="00FF1724"/>
    <w:rsid w:val="00FF19ED"/>
    <w:rsid w:val="00FF498A"/>
    <w:rsid w:val="00FF4FCD"/>
    <w:rsid w:val="00FF7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5617"/>
    <o:shapelayout v:ext="edit">
      <o:idmap v:ext="edit" data="1"/>
    </o:shapelayout>
  </w:shapeDefaults>
  <w:doNotEmbedSmartTags/>
  <w:decimalSymbol w:val="."/>
  <w:listSeparator w:val=","/>
  <w14:docId w14:val="66F07F03"/>
  <w15:docId w15:val="{59B3151E-FBB7-43DE-89CD-B3E46A1D6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2223B3"/>
    <w:rPr>
      <w:rFonts w:ascii="Segoe UI Semilight" w:eastAsiaTheme="minorHAnsi" w:hAnsi="Segoe UI Semilight" w:cstheme="minorBidi"/>
      <w:szCs w:val="22"/>
    </w:rPr>
  </w:style>
  <w:style w:type="paragraph" w:styleId="Heading1">
    <w:name w:val="heading 1"/>
    <w:aliases w:val="H1"/>
    <w:basedOn w:val="Normal"/>
    <w:next w:val="BodyText"/>
    <w:link w:val="Heading1Char"/>
    <w:uiPriority w:val="9"/>
    <w:qFormat/>
    <w:rsid w:val="002223B3"/>
    <w:pPr>
      <w:keepNext/>
      <w:keepLines/>
      <w:numPr>
        <w:numId w:val="13"/>
      </w:numPr>
      <w:spacing w:before="360" w:after="240"/>
      <w:jc w:val="center"/>
      <w:outlineLvl w:val="0"/>
    </w:pPr>
    <w:rPr>
      <w:rFonts w:ascii="Trebuchet MS" w:hAnsi="Trebuchet MS"/>
      <w:bCs/>
      <w:caps/>
      <w:sz w:val="36"/>
      <w:szCs w:val="28"/>
    </w:rPr>
  </w:style>
  <w:style w:type="paragraph" w:styleId="Heading2">
    <w:name w:val="heading 2"/>
    <w:basedOn w:val="Normal"/>
    <w:next w:val="BodyText"/>
    <w:link w:val="Heading2Char"/>
    <w:uiPriority w:val="9"/>
    <w:qFormat/>
    <w:rsid w:val="002223B3"/>
    <w:pPr>
      <w:keepNext/>
      <w:keepLines/>
      <w:numPr>
        <w:ilvl w:val="1"/>
        <w:numId w:val="13"/>
      </w:numPr>
      <w:spacing w:before="360" w:after="120"/>
      <w:outlineLvl w:val="1"/>
    </w:pPr>
    <w:rPr>
      <w:rFonts w:ascii="Trebuchet MS" w:hAnsi="Trebuchet MS"/>
      <w:caps/>
      <w:sz w:val="32"/>
      <w:szCs w:val="26"/>
    </w:rPr>
  </w:style>
  <w:style w:type="paragraph" w:styleId="Heading3">
    <w:name w:val="heading 3"/>
    <w:aliases w:val="H3"/>
    <w:basedOn w:val="Normal"/>
    <w:next w:val="BodyText"/>
    <w:link w:val="Heading3Char"/>
    <w:uiPriority w:val="9"/>
    <w:qFormat/>
    <w:rsid w:val="002223B3"/>
    <w:pPr>
      <w:keepNext/>
      <w:keepLines/>
      <w:numPr>
        <w:ilvl w:val="2"/>
        <w:numId w:val="13"/>
      </w:numPr>
      <w:spacing w:before="360" w:after="120"/>
      <w:outlineLvl w:val="2"/>
    </w:pPr>
    <w:rPr>
      <w:rFonts w:ascii="Trebuchet MS" w:hAnsi="Trebuchet MS"/>
      <w:bCs/>
      <w:sz w:val="32"/>
    </w:rPr>
  </w:style>
  <w:style w:type="paragraph" w:styleId="Heading4">
    <w:name w:val="heading 4"/>
    <w:basedOn w:val="BodyText"/>
    <w:next w:val="BodyText"/>
    <w:link w:val="Heading4Char"/>
    <w:uiPriority w:val="9"/>
    <w:qFormat/>
    <w:rsid w:val="002223B3"/>
    <w:pPr>
      <w:keepNext/>
      <w:spacing w:before="360"/>
      <w:outlineLvl w:val="3"/>
    </w:pPr>
    <w:rPr>
      <w:rFonts w:ascii="Trebuchet MS" w:hAnsi="Trebuchet MS"/>
      <w:caps/>
      <w:sz w:val="28"/>
    </w:rPr>
  </w:style>
  <w:style w:type="paragraph" w:styleId="Heading5">
    <w:name w:val="heading 5"/>
    <w:basedOn w:val="Normal"/>
    <w:next w:val="BodyText"/>
    <w:link w:val="Heading5Char"/>
    <w:uiPriority w:val="9"/>
    <w:qFormat/>
    <w:rsid w:val="002223B3"/>
    <w:pPr>
      <w:keepNext/>
      <w:keepLines/>
      <w:spacing w:before="240"/>
      <w:outlineLvl w:val="4"/>
    </w:pPr>
    <w:rPr>
      <w:rFonts w:ascii="Trebuchet MS" w:hAnsi="Trebuchet MS"/>
      <w:sz w:val="24"/>
      <w:szCs w:val="26"/>
    </w:rPr>
  </w:style>
  <w:style w:type="paragraph" w:styleId="Heading6">
    <w:name w:val="heading 6"/>
    <w:basedOn w:val="Normal"/>
    <w:next w:val="BodyText"/>
    <w:link w:val="Heading6Char"/>
    <w:uiPriority w:val="9"/>
    <w:qFormat/>
    <w:rsid w:val="002223B3"/>
    <w:pPr>
      <w:keepNext/>
      <w:keepLines/>
      <w:spacing w:before="240"/>
      <w:outlineLvl w:val="5"/>
    </w:pPr>
    <w:rPr>
      <w:rFonts w:ascii="Trebuchet MS" w:hAnsi="Trebuchet MS"/>
      <w:iCs/>
      <w:u w:val="single"/>
    </w:rPr>
  </w:style>
  <w:style w:type="paragraph" w:styleId="Heading7">
    <w:name w:val="heading 7"/>
    <w:basedOn w:val="Normal"/>
    <w:next w:val="BodyText"/>
    <w:link w:val="Heading7Char"/>
    <w:uiPriority w:val="9"/>
    <w:qFormat/>
    <w:rsid w:val="002223B3"/>
    <w:pPr>
      <w:keepNext/>
      <w:spacing w:before="240"/>
      <w:outlineLvl w:val="6"/>
    </w:pPr>
    <w:rPr>
      <w:rFonts w:ascii="Trebuchet MS" w:hAnsi="Trebuchet MS"/>
    </w:rPr>
  </w:style>
  <w:style w:type="paragraph" w:styleId="Heading8">
    <w:name w:val="heading 8"/>
    <w:basedOn w:val="Normal"/>
    <w:next w:val="BodyText"/>
    <w:link w:val="Heading8Char"/>
    <w:uiPriority w:val="9"/>
    <w:qFormat/>
    <w:rsid w:val="002223B3"/>
    <w:pPr>
      <w:keepNext/>
      <w:keepLines/>
      <w:spacing w:before="240"/>
      <w:ind w:left="720"/>
      <w:outlineLvl w:val="7"/>
    </w:pPr>
    <w:rPr>
      <w:rFonts w:ascii="Trebuchet MS" w:hAnsi="Trebuchet MS"/>
      <w:szCs w:val="20"/>
    </w:rPr>
  </w:style>
  <w:style w:type="paragraph" w:styleId="Heading9">
    <w:name w:val="heading 9"/>
    <w:basedOn w:val="Normal"/>
    <w:next w:val="BodyText"/>
    <w:link w:val="Heading9Char"/>
    <w:uiPriority w:val="9"/>
    <w:qFormat/>
    <w:rsid w:val="002223B3"/>
    <w:pPr>
      <w:keepNext/>
      <w:keepLines/>
      <w:ind w:left="1080"/>
      <w:outlineLvl w:val="8"/>
    </w:pPr>
    <w:rPr>
      <w:rFonts w:ascii="Trebuchet MS" w:hAnsi="Trebuchet MS"/>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Char Char Char Char Char Char Char Char Char Char Char Char Char Char Char,Char Char Char Char Char,Body Text Char1,Body Text Char Char Char,Body Text Char Char1 Char,(ALT+B),Body Text1,(ALT+B) Char Char1,(ALT+B) Cha1 Char Char,Char Char,(ALT+"/>
    <w:basedOn w:val="Normal"/>
    <w:link w:val="BodyTextChar"/>
    <w:rsid w:val="002223B3"/>
    <w:pPr>
      <w:spacing w:after="120"/>
    </w:pPr>
  </w:style>
  <w:style w:type="paragraph" w:styleId="Header">
    <w:name w:val="header"/>
    <w:basedOn w:val="Normal"/>
    <w:link w:val="HeaderChar"/>
    <w:uiPriority w:val="99"/>
    <w:rsid w:val="002223B3"/>
    <w:pPr>
      <w:pBdr>
        <w:bottom w:val="single" w:sz="4" w:space="1" w:color="auto"/>
      </w:pBdr>
      <w:tabs>
        <w:tab w:val="center" w:pos="5040"/>
        <w:tab w:val="right" w:pos="10080"/>
      </w:tabs>
    </w:pPr>
    <w:rPr>
      <w:color w:val="404040" w:themeColor="text1" w:themeTint="BF"/>
      <w:w w:val="90"/>
      <w:sz w:val="18"/>
    </w:rPr>
  </w:style>
  <w:style w:type="paragraph" w:styleId="Footer">
    <w:name w:val="footer"/>
    <w:basedOn w:val="Normal"/>
    <w:link w:val="FooterChar"/>
    <w:uiPriority w:val="99"/>
    <w:rsid w:val="002223B3"/>
    <w:pPr>
      <w:pBdr>
        <w:top w:val="single" w:sz="4" w:space="1" w:color="auto"/>
      </w:pBdr>
      <w:tabs>
        <w:tab w:val="right" w:pos="10080"/>
      </w:tabs>
    </w:pPr>
    <w:rPr>
      <w:color w:val="404040" w:themeColor="text1" w:themeTint="BF"/>
      <w:w w:val="90"/>
      <w:sz w:val="18"/>
    </w:rPr>
  </w:style>
  <w:style w:type="character" w:styleId="Hyperlink">
    <w:name w:val="Hyperlink"/>
    <w:basedOn w:val="DefaultParagraphFont"/>
    <w:uiPriority w:val="99"/>
    <w:unhideWhenUsed/>
    <w:rsid w:val="002223B3"/>
    <w:rPr>
      <w:color w:val="auto"/>
      <w:u w:val="none"/>
    </w:rPr>
  </w:style>
  <w:style w:type="character" w:styleId="FollowedHyperlink">
    <w:name w:val="FollowedHyperlink"/>
    <w:basedOn w:val="DefaultParagraphFont"/>
    <w:rsid w:val="00414374"/>
    <w:rPr>
      <w:color w:val="800080"/>
      <w:u w:val="single"/>
    </w:rPr>
  </w:style>
  <w:style w:type="character" w:customStyle="1" w:styleId="Heading6Char">
    <w:name w:val="Heading 6 Char"/>
    <w:basedOn w:val="DefaultParagraphFont"/>
    <w:link w:val="Heading6"/>
    <w:uiPriority w:val="9"/>
    <w:rsid w:val="002223B3"/>
    <w:rPr>
      <w:rFonts w:ascii="Trebuchet MS" w:eastAsiaTheme="minorHAnsi" w:hAnsi="Trebuchet MS" w:cstheme="minorBidi"/>
      <w:iCs/>
      <w:szCs w:val="22"/>
      <w:u w:val="single"/>
    </w:rPr>
  </w:style>
  <w:style w:type="paragraph" w:customStyle="1" w:styleId="Bullet">
    <w:name w:val="Bullet"/>
    <w:basedOn w:val="BodyText"/>
    <w:link w:val="BulletChar"/>
    <w:qFormat/>
    <w:rsid w:val="00BA7099"/>
    <w:pPr>
      <w:numPr>
        <w:numId w:val="3"/>
      </w:numPr>
    </w:pPr>
  </w:style>
  <w:style w:type="character" w:customStyle="1" w:styleId="BulletChar">
    <w:name w:val="Bullet Char"/>
    <w:basedOn w:val="DefaultParagraphFont"/>
    <w:link w:val="Bullet"/>
    <w:rsid w:val="00BA7099"/>
    <w:rPr>
      <w:rFonts w:ascii="Calibri" w:hAnsi="Calibri"/>
      <w:sz w:val="22"/>
      <w:szCs w:val="24"/>
    </w:rPr>
  </w:style>
  <w:style w:type="paragraph" w:customStyle="1" w:styleId="TableHeader">
    <w:name w:val="Table Header"/>
    <w:basedOn w:val="Normal"/>
    <w:link w:val="TableHeaderChar"/>
    <w:rsid w:val="00BA7099"/>
    <w:pPr>
      <w:jc w:val="center"/>
    </w:pPr>
    <w:rPr>
      <w:rFonts w:ascii="Arial" w:hAnsi="Arial"/>
      <w:b/>
    </w:rPr>
  </w:style>
  <w:style w:type="character" w:customStyle="1" w:styleId="FooterChar">
    <w:name w:val="Footer Char"/>
    <w:basedOn w:val="DefaultParagraphFont"/>
    <w:link w:val="Footer"/>
    <w:uiPriority w:val="99"/>
    <w:rsid w:val="002223B3"/>
    <w:rPr>
      <w:rFonts w:ascii="Segoe UI Semilight" w:eastAsiaTheme="minorHAnsi" w:hAnsi="Segoe UI Semilight" w:cstheme="minorBidi"/>
      <w:color w:val="404040" w:themeColor="text1" w:themeTint="BF"/>
      <w:w w:val="90"/>
      <w:sz w:val="18"/>
      <w:szCs w:val="22"/>
    </w:rPr>
  </w:style>
  <w:style w:type="paragraph" w:customStyle="1" w:styleId="TableTextL">
    <w:name w:val="TableTextL"/>
    <w:basedOn w:val="TableText"/>
    <w:qFormat/>
    <w:rsid w:val="002223B3"/>
    <w:pPr>
      <w:jc w:val="left"/>
    </w:pPr>
  </w:style>
  <w:style w:type="character" w:customStyle="1" w:styleId="TableHeaderChar">
    <w:name w:val="Table Header Char"/>
    <w:basedOn w:val="DefaultParagraphFont"/>
    <w:link w:val="TableHeader"/>
    <w:rsid w:val="00BE2E70"/>
    <w:rPr>
      <w:rFonts w:ascii="Arial" w:hAnsi="Arial"/>
      <w:b/>
      <w:szCs w:val="24"/>
    </w:rPr>
  </w:style>
  <w:style w:type="character" w:customStyle="1" w:styleId="Heading1Char">
    <w:name w:val="Heading 1 Char"/>
    <w:aliases w:val="H1 Char"/>
    <w:basedOn w:val="DefaultParagraphFont"/>
    <w:link w:val="Heading1"/>
    <w:uiPriority w:val="9"/>
    <w:rsid w:val="002223B3"/>
    <w:rPr>
      <w:rFonts w:ascii="Trebuchet MS" w:eastAsiaTheme="minorHAnsi" w:hAnsi="Trebuchet MS" w:cstheme="minorBidi"/>
      <w:bCs/>
      <w:caps/>
      <w:sz w:val="36"/>
      <w:szCs w:val="28"/>
    </w:rPr>
  </w:style>
  <w:style w:type="paragraph" w:customStyle="1" w:styleId="Figure">
    <w:name w:val="Figure"/>
    <w:basedOn w:val="Normal"/>
    <w:link w:val="FigureChar"/>
    <w:qFormat/>
    <w:rsid w:val="002223B3"/>
    <w:pPr>
      <w:keepNext/>
      <w:jc w:val="center"/>
    </w:pPr>
  </w:style>
  <w:style w:type="character" w:customStyle="1" w:styleId="FigureChar">
    <w:name w:val="Figure Char"/>
    <w:link w:val="Figure"/>
    <w:locked/>
    <w:rsid w:val="00DD5B08"/>
    <w:rPr>
      <w:rFonts w:ascii="Segoe UI Semilight" w:eastAsiaTheme="minorHAnsi" w:hAnsi="Segoe UI Semilight" w:cstheme="minorBidi"/>
      <w:szCs w:val="22"/>
    </w:rPr>
  </w:style>
  <w:style w:type="paragraph" w:styleId="Revision">
    <w:name w:val="Revision"/>
    <w:hidden/>
    <w:uiPriority w:val="99"/>
    <w:semiHidden/>
    <w:rsid w:val="00DD5B08"/>
    <w:rPr>
      <w:rFonts w:ascii="Palatino Linotype" w:eastAsia="Calibri" w:hAnsi="Palatino Linotype"/>
      <w:sz w:val="24"/>
      <w:szCs w:val="24"/>
    </w:rPr>
  </w:style>
  <w:style w:type="character" w:customStyle="1" w:styleId="HeaderChar">
    <w:name w:val="Header Char"/>
    <w:basedOn w:val="DefaultParagraphFont"/>
    <w:link w:val="Header"/>
    <w:uiPriority w:val="99"/>
    <w:rsid w:val="002223B3"/>
    <w:rPr>
      <w:rFonts w:ascii="Segoe UI Semilight" w:eastAsiaTheme="minorHAnsi" w:hAnsi="Segoe UI Semilight" w:cstheme="minorBidi"/>
      <w:color w:val="404040" w:themeColor="text1" w:themeTint="BF"/>
      <w:w w:val="90"/>
      <w:sz w:val="18"/>
      <w:szCs w:val="22"/>
    </w:rPr>
  </w:style>
  <w:style w:type="paragraph" w:customStyle="1" w:styleId="NormalText">
    <w:name w:val="Normal Text"/>
    <w:basedOn w:val="Normal"/>
    <w:link w:val="NormalTextChar"/>
    <w:qFormat/>
    <w:rsid w:val="00023AB7"/>
    <w:pPr>
      <w:suppressAutoHyphens/>
      <w:spacing w:line="288" w:lineRule="auto"/>
      <w:ind w:left="994"/>
      <w:jc w:val="both"/>
      <w:textAlignment w:val="center"/>
    </w:pPr>
    <w:rPr>
      <w:rFonts w:ascii="Verdana" w:eastAsia="Calibri" w:hAnsi="Verdana" w:cs="Verdana"/>
      <w:color w:val="000000"/>
      <w:sz w:val="18"/>
      <w:lang w:val="en-GB"/>
    </w:rPr>
  </w:style>
  <w:style w:type="character" w:customStyle="1" w:styleId="NormalTextChar">
    <w:name w:val="Normal Text Char"/>
    <w:basedOn w:val="DefaultParagraphFont"/>
    <w:link w:val="NormalText"/>
    <w:locked/>
    <w:rsid w:val="00023AB7"/>
    <w:rPr>
      <w:rFonts w:ascii="Verdana" w:eastAsia="Calibri" w:hAnsi="Verdana" w:cs="Verdana"/>
      <w:color w:val="000000"/>
      <w:sz w:val="18"/>
      <w:szCs w:val="24"/>
      <w:lang w:val="en-GB"/>
    </w:rPr>
  </w:style>
  <w:style w:type="character" w:customStyle="1" w:styleId="BodyTextChar">
    <w:name w:val="Body Text Char"/>
    <w:aliases w:val="Char Char Char Char Char Char Char Char Char Char Char Char Char Char Char Char,Char Char Char Char Char Char,Body Text Char1 Char,Body Text Char Char Char Char,Body Text Char Char1 Char Char,(ALT+B) Char,Body Text1 Char,Char Char Char"/>
    <w:basedOn w:val="DefaultParagraphFont"/>
    <w:link w:val="BodyText"/>
    <w:rsid w:val="002223B3"/>
    <w:rPr>
      <w:rFonts w:ascii="Segoe UI Semilight" w:eastAsiaTheme="minorHAnsi" w:hAnsi="Segoe UI Semilight" w:cstheme="minorBidi"/>
      <w:szCs w:val="22"/>
    </w:rPr>
  </w:style>
  <w:style w:type="paragraph" w:customStyle="1" w:styleId="Bullet1">
    <w:name w:val="Bullet 1"/>
    <w:basedOn w:val="Normal"/>
    <w:qFormat/>
    <w:rsid w:val="002223B3"/>
    <w:pPr>
      <w:numPr>
        <w:numId w:val="8"/>
      </w:numPr>
      <w:spacing w:after="120"/>
    </w:pPr>
    <w:rPr>
      <w:bCs/>
    </w:rPr>
  </w:style>
  <w:style w:type="character" w:customStyle="1" w:styleId="Heading5Char">
    <w:name w:val="Heading 5 Char"/>
    <w:basedOn w:val="DefaultParagraphFont"/>
    <w:link w:val="Heading5"/>
    <w:uiPriority w:val="9"/>
    <w:rsid w:val="002223B3"/>
    <w:rPr>
      <w:rFonts w:ascii="Trebuchet MS" w:eastAsiaTheme="minorHAnsi" w:hAnsi="Trebuchet MS" w:cstheme="minorBidi"/>
      <w:sz w:val="24"/>
      <w:szCs w:val="26"/>
    </w:rPr>
  </w:style>
  <w:style w:type="paragraph" w:customStyle="1" w:styleId="Bullet2">
    <w:name w:val="Bullet 2"/>
    <w:basedOn w:val="Normal"/>
    <w:qFormat/>
    <w:rsid w:val="002223B3"/>
    <w:pPr>
      <w:numPr>
        <w:numId w:val="11"/>
      </w:numPr>
      <w:spacing w:after="120"/>
    </w:pPr>
    <w:rPr>
      <w:bCs/>
    </w:rPr>
  </w:style>
  <w:style w:type="paragraph" w:styleId="TOC1">
    <w:name w:val="toc 1"/>
    <w:basedOn w:val="Normal"/>
    <w:next w:val="Normal"/>
    <w:autoRedefine/>
    <w:uiPriority w:val="39"/>
    <w:unhideWhenUsed/>
    <w:rsid w:val="00D64641"/>
    <w:pPr>
      <w:tabs>
        <w:tab w:val="left" w:pos="720"/>
        <w:tab w:val="right" w:leader="dot" w:pos="10080"/>
      </w:tabs>
      <w:spacing w:before="240"/>
      <w:ind w:right="720"/>
    </w:pPr>
    <w:rPr>
      <w:b/>
      <w:caps/>
    </w:rPr>
  </w:style>
  <w:style w:type="paragraph" w:customStyle="1" w:styleId="Bullet3">
    <w:name w:val="Bullet 3"/>
    <w:basedOn w:val="Normal"/>
    <w:qFormat/>
    <w:rsid w:val="002223B3"/>
    <w:pPr>
      <w:numPr>
        <w:numId w:val="12"/>
      </w:numPr>
      <w:tabs>
        <w:tab w:val="left" w:pos="1080"/>
      </w:tabs>
      <w:spacing w:after="120"/>
    </w:pPr>
    <w:rPr>
      <w:rFonts w:eastAsia="Calibri"/>
      <w:bCs/>
      <w:noProof/>
    </w:rPr>
  </w:style>
  <w:style w:type="paragraph" w:customStyle="1" w:styleId="footnote">
    <w:name w:val="footnote"/>
    <w:basedOn w:val="Normal"/>
    <w:qFormat/>
    <w:rsid w:val="002223B3"/>
    <w:pPr>
      <w:ind w:left="180" w:hanging="180"/>
    </w:pPr>
    <w:rPr>
      <w:bCs/>
      <w:sz w:val="16"/>
    </w:rPr>
  </w:style>
  <w:style w:type="paragraph" w:customStyle="1" w:styleId="footnoteref">
    <w:name w:val="footnoteref"/>
    <w:basedOn w:val="Normal"/>
    <w:qFormat/>
    <w:rsid w:val="002223B3"/>
    <w:pPr>
      <w:ind w:left="180" w:hanging="180"/>
    </w:pPr>
    <w:rPr>
      <w:bCs/>
      <w:sz w:val="16"/>
      <w:vertAlign w:val="superscript"/>
    </w:rPr>
  </w:style>
  <w:style w:type="character" w:customStyle="1" w:styleId="Heading7Char">
    <w:name w:val="Heading 7 Char"/>
    <w:basedOn w:val="DefaultParagraphFont"/>
    <w:link w:val="Heading7"/>
    <w:uiPriority w:val="9"/>
    <w:rsid w:val="002223B3"/>
    <w:rPr>
      <w:rFonts w:ascii="Trebuchet MS" w:eastAsiaTheme="minorHAnsi" w:hAnsi="Trebuchet MS" w:cstheme="minorBidi"/>
      <w:szCs w:val="22"/>
    </w:rPr>
  </w:style>
  <w:style w:type="character" w:customStyle="1" w:styleId="Heading8Char">
    <w:name w:val="Heading 8 Char"/>
    <w:basedOn w:val="DefaultParagraphFont"/>
    <w:link w:val="Heading8"/>
    <w:uiPriority w:val="9"/>
    <w:rsid w:val="002223B3"/>
    <w:rPr>
      <w:rFonts w:ascii="Trebuchet MS" w:eastAsiaTheme="minorHAnsi" w:hAnsi="Trebuchet MS" w:cstheme="minorBidi"/>
    </w:rPr>
  </w:style>
  <w:style w:type="character" w:customStyle="1" w:styleId="Heading9Char">
    <w:name w:val="Heading 9 Char"/>
    <w:basedOn w:val="DefaultParagraphFont"/>
    <w:link w:val="Heading9"/>
    <w:uiPriority w:val="9"/>
    <w:rsid w:val="002223B3"/>
    <w:rPr>
      <w:rFonts w:ascii="Trebuchet MS" w:eastAsiaTheme="minorHAnsi" w:hAnsi="Trebuchet MS" w:cstheme="minorBidi"/>
      <w:iCs/>
    </w:rPr>
  </w:style>
  <w:style w:type="paragraph" w:customStyle="1" w:styleId="Impactdescription">
    <w:name w:val="Impact description"/>
    <w:basedOn w:val="BodyText"/>
    <w:link w:val="ImpactdescriptionChar"/>
    <w:rsid w:val="002223B3"/>
    <w:pPr>
      <w:keepLines/>
      <w:pBdr>
        <w:top w:val="single" w:sz="18" w:space="3" w:color="808080" w:themeColor="background1" w:themeShade="80"/>
        <w:bottom w:val="single" w:sz="18" w:space="3" w:color="808080" w:themeColor="background1" w:themeShade="80"/>
      </w:pBdr>
      <w:autoSpaceDE w:val="0"/>
      <w:autoSpaceDN w:val="0"/>
      <w:adjustRightInd w:val="0"/>
      <w:spacing w:before="60"/>
    </w:pPr>
  </w:style>
  <w:style w:type="paragraph" w:customStyle="1" w:styleId="ImpactNo">
    <w:name w:val="Impact_No."/>
    <w:basedOn w:val="Heading5"/>
    <w:link w:val="ImpactNoChar"/>
    <w:qFormat/>
    <w:rsid w:val="002223B3"/>
  </w:style>
  <w:style w:type="paragraph" w:customStyle="1" w:styleId="Mitigationtext">
    <w:name w:val="Mitigation text"/>
    <w:basedOn w:val="BodyText"/>
    <w:qFormat/>
    <w:rsid w:val="002223B3"/>
    <w:pPr>
      <w:spacing w:before="60"/>
    </w:pPr>
    <w:rPr>
      <w:spacing w:val="-2"/>
    </w:rPr>
  </w:style>
  <w:style w:type="paragraph" w:customStyle="1" w:styleId="Mitigationtitle">
    <w:name w:val="Mitigation title"/>
    <w:basedOn w:val="Heading5"/>
    <w:rsid w:val="002223B3"/>
    <w:rPr>
      <w:rFonts w:ascii="Segoe UI Semilight" w:eastAsia="Calibri" w:hAnsi="Segoe UI Semilight"/>
      <w:b/>
      <w:w w:val="90"/>
      <w:sz w:val="22"/>
    </w:rPr>
  </w:style>
  <w:style w:type="paragraph" w:customStyle="1" w:styleId="TableRow">
    <w:name w:val="TableRow"/>
    <w:basedOn w:val="Normal"/>
    <w:qFormat/>
    <w:rsid w:val="002223B3"/>
    <w:rPr>
      <w:b/>
      <w:bCs/>
      <w:sz w:val="18"/>
    </w:rPr>
  </w:style>
  <w:style w:type="paragraph" w:customStyle="1" w:styleId="TableSource">
    <w:name w:val="TableSource"/>
    <w:basedOn w:val="Normal"/>
    <w:qFormat/>
    <w:rsid w:val="002223B3"/>
    <w:pPr>
      <w:spacing w:after="120"/>
    </w:pPr>
    <w:rPr>
      <w:bCs/>
      <w:color w:val="262626" w:themeColor="text1" w:themeTint="D9"/>
      <w:sz w:val="16"/>
    </w:rPr>
  </w:style>
  <w:style w:type="paragraph" w:styleId="TOC2">
    <w:name w:val="toc 2"/>
    <w:basedOn w:val="Normal"/>
    <w:next w:val="Normal"/>
    <w:autoRedefine/>
    <w:uiPriority w:val="39"/>
    <w:unhideWhenUsed/>
    <w:rsid w:val="00A95AD2"/>
    <w:pPr>
      <w:tabs>
        <w:tab w:val="right" w:leader="dot" w:pos="10080"/>
      </w:tabs>
      <w:ind w:left="1440" w:right="720" w:hanging="720"/>
    </w:pPr>
  </w:style>
  <w:style w:type="paragraph" w:styleId="TOC3">
    <w:name w:val="toc 3"/>
    <w:basedOn w:val="Normal"/>
    <w:next w:val="Normal"/>
    <w:autoRedefine/>
    <w:uiPriority w:val="39"/>
    <w:unhideWhenUsed/>
    <w:rsid w:val="002223B3"/>
    <w:pPr>
      <w:tabs>
        <w:tab w:val="right" w:leader="dot" w:pos="10080"/>
      </w:tabs>
      <w:ind w:left="2160" w:right="720" w:hanging="720"/>
    </w:pPr>
  </w:style>
  <w:style w:type="paragraph" w:styleId="TOC4">
    <w:name w:val="toc 4"/>
    <w:basedOn w:val="Normal"/>
    <w:next w:val="Normal"/>
    <w:autoRedefine/>
    <w:uiPriority w:val="39"/>
    <w:rsid w:val="002223B3"/>
    <w:pPr>
      <w:tabs>
        <w:tab w:val="right" w:leader="dot" w:pos="10080"/>
      </w:tabs>
      <w:spacing w:after="100"/>
      <w:ind w:left="1440" w:right="720" w:hanging="1440"/>
    </w:pPr>
  </w:style>
  <w:style w:type="paragraph" w:customStyle="1" w:styleId="FooterLandscape">
    <w:name w:val="Footer_Landscape"/>
    <w:basedOn w:val="Footer"/>
    <w:qFormat/>
    <w:rsid w:val="002223B3"/>
    <w:pPr>
      <w:tabs>
        <w:tab w:val="clear" w:pos="10080"/>
        <w:tab w:val="right" w:pos="13680"/>
      </w:tabs>
    </w:pPr>
  </w:style>
  <w:style w:type="paragraph" w:customStyle="1" w:styleId="HeaderLandscape">
    <w:name w:val="Header_Landscape"/>
    <w:basedOn w:val="Header"/>
    <w:qFormat/>
    <w:rsid w:val="002223B3"/>
    <w:pPr>
      <w:tabs>
        <w:tab w:val="clear" w:pos="5040"/>
        <w:tab w:val="clear" w:pos="10080"/>
        <w:tab w:val="center" w:pos="6840"/>
        <w:tab w:val="right" w:pos="13680"/>
      </w:tabs>
    </w:pPr>
  </w:style>
  <w:style w:type="character" w:customStyle="1" w:styleId="Heading2Char">
    <w:name w:val="Heading 2 Char"/>
    <w:basedOn w:val="DefaultParagraphFont"/>
    <w:link w:val="Heading2"/>
    <w:uiPriority w:val="9"/>
    <w:rsid w:val="002223B3"/>
    <w:rPr>
      <w:rFonts w:ascii="Trebuchet MS" w:eastAsiaTheme="minorHAnsi" w:hAnsi="Trebuchet MS" w:cstheme="minorBidi"/>
      <w:caps/>
      <w:sz w:val="32"/>
      <w:szCs w:val="26"/>
    </w:rPr>
  </w:style>
  <w:style w:type="character" w:customStyle="1" w:styleId="Heading3Char">
    <w:name w:val="Heading 3 Char"/>
    <w:aliases w:val="H3 Char"/>
    <w:basedOn w:val="DefaultParagraphFont"/>
    <w:link w:val="Heading3"/>
    <w:uiPriority w:val="9"/>
    <w:rsid w:val="002223B3"/>
    <w:rPr>
      <w:rFonts w:ascii="Trebuchet MS" w:eastAsiaTheme="minorHAnsi" w:hAnsi="Trebuchet MS" w:cstheme="minorBidi"/>
      <w:bCs/>
      <w:sz w:val="32"/>
      <w:szCs w:val="22"/>
    </w:rPr>
  </w:style>
  <w:style w:type="character" w:customStyle="1" w:styleId="Heading4Char">
    <w:name w:val="Heading 4 Char"/>
    <w:basedOn w:val="DefaultParagraphFont"/>
    <w:link w:val="Heading4"/>
    <w:uiPriority w:val="9"/>
    <w:rsid w:val="002223B3"/>
    <w:rPr>
      <w:rFonts w:ascii="Trebuchet MS" w:eastAsiaTheme="minorHAnsi" w:hAnsi="Trebuchet MS" w:cstheme="minorBidi"/>
      <w:caps/>
      <w:sz w:val="28"/>
      <w:szCs w:val="22"/>
    </w:rPr>
  </w:style>
  <w:style w:type="character" w:customStyle="1" w:styleId="ImpactNoChar">
    <w:name w:val="Impact_No. Char"/>
    <w:basedOn w:val="BodyTextChar"/>
    <w:link w:val="ImpactNo"/>
    <w:rsid w:val="002223B3"/>
    <w:rPr>
      <w:rFonts w:ascii="Trebuchet MS" w:eastAsiaTheme="minorHAnsi" w:hAnsi="Trebuchet MS" w:cstheme="minorBidi"/>
      <w:sz w:val="24"/>
      <w:szCs w:val="26"/>
    </w:rPr>
  </w:style>
  <w:style w:type="paragraph" w:customStyle="1" w:styleId="TableColumn">
    <w:name w:val="TableColumn"/>
    <w:basedOn w:val="BodyText"/>
    <w:qFormat/>
    <w:rsid w:val="002223B3"/>
    <w:pPr>
      <w:spacing w:after="0"/>
      <w:jc w:val="center"/>
    </w:pPr>
    <w:rPr>
      <w:b/>
      <w:spacing w:val="-4"/>
      <w:w w:val="95"/>
      <w:sz w:val="18"/>
    </w:rPr>
  </w:style>
  <w:style w:type="paragraph" w:customStyle="1" w:styleId="TableHeader0">
    <w:name w:val="TableHeader"/>
    <w:basedOn w:val="Normal"/>
    <w:qFormat/>
    <w:rsid w:val="002223B3"/>
    <w:pPr>
      <w:keepNext/>
      <w:spacing w:before="60" w:after="60"/>
      <w:ind w:left="1440" w:hanging="1440"/>
    </w:pPr>
    <w:rPr>
      <w:rFonts w:ascii="Segoe UI Semibold" w:hAnsi="Segoe UI Semibold" w:cs="Segoe UI Semibold"/>
      <w:bCs/>
    </w:rPr>
  </w:style>
  <w:style w:type="paragraph" w:customStyle="1" w:styleId="TableText">
    <w:name w:val="TableText"/>
    <w:basedOn w:val="Normal"/>
    <w:qFormat/>
    <w:rsid w:val="002223B3"/>
    <w:pPr>
      <w:spacing w:line="240" w:lineRule="exact"/>
      <w:jc w:val="center"/>
    </w:pPr>
    <w:rPr>
      <w:w w:val="90"/>
      <w:sz w:val="18"/>
      <w:szCs w:val="20"/>
    </w:rPr>
  </w:style>
  <w:style w:type="paragraph" w:styleId="TOC5">
    <w:name w:val="toc 5"/>
    <w:basedOn w:val="Normal"/>
    <w:next w:val="Normal"/>
    <w:autoRedefine/>
    <w:uiPriority w:val="39"/>
    <w:rsid w:val="002223B3"/>
    <w:pPr>
      <w:tabs>
        <w:tab w:val="right" w:leader="dot" w:pos="10080"/>
      </w:tabs>
      <w:spacing w:after="100"/>
      <w:ind w:left="720" w:hanging="720"/>
    </w:pPr>
  </w:style>
  <w:style w:type="paragraph" w:customStyle="1" w:styleId="MMBullet2">
    <w:name w:val="MM Bullet 2"/>
    <w:basedOn w:val="Bullet2"/>
    <w:qFormat/>
    <w:rsid w:val="002223B3"/>
    <w:pPr>
      <w:numPr>
        <w:numId w:val="30"/>
      </w:numPr>
    </w:pPr>
  </w:style>
  <w:style w:type="paragraph" w:customStyle="1" w:styleId="MMBullet1">
    <w:name w:val="MM Bullet 1"/>
    <w:basedOn w:val="Mitigationtext"/>
    <w:qFormat/>
    <w:rsid w:val="002223B3"/>
    <w:pPr>
      <w:numPr>
        <w:numId w:val="16"/>
      </w:numPr>
      <w:spacing w:before="0"/>
    </w:pPr>
  </w:style>
  <w:style w:type="paragraph" w:customStyle="1" w:styleId="TableBullet1">
    <w:name w:val="Table Bullet 1"/>
    <w:basedOn w:val="Normal"/>
    <w:qFormat/>
    <w:rsid w:val="002223B3"/>
    <w:pPr>
      <w:numPr>
        <w:numId w:val="15"/>
      </w:numPr>
      <w:spacing w:after="60"/>
      <w:ind w:left="187" w:hanging="187"/>
    </w:pPr>
    <w:rPr>
      <w:bCs/>
      <w:w w:val="80"/>
    </w:rPr>
  </w:style>
  <w:style w:type="paragraph" w:customStyle="1" w:styleId="TableBullet2">
    <w:name w:val="Table Bullet 2"/>
    <w:basedOn w:val="TableBullet1"/>
    <w:qFormat/>
    <w:rsid w:val="002223B3"/>
    <w:pPr>
      <w:numPr>
        <w:numId w:val="17"/>
      </w:numPr>
      <w:ind w:left="374" w:hanging="187"/>
    </w:pPr>
  </w:style>
  <w:style w:type="paragraph" w:customStyle="1" w:styleId="MMBullet3">
    <w:name w:val="MM Bullet 3"/>
    <w:basedOn w:val="BodyText"/>
    <w:qFormat/>
    <w:rsid w:val="002223B3"/>
    <w:pPr>
      <w:numPr>
        <w:numId w:val="18"/>
      </w:numPr>
    </w:pPr>
  </w:style>
  <w:style w:type="character" w:customStyle="1" w:styleId="ImpactdescriptionChar">
    <w:name w:val="Impact description Char"/>
    <w:basedOn w:val="DefaultParagraphFont"/>
    <w:link w:val="Impactdescription"/>
    <w:rsid w:val="002223B3"/>
    <w:rPr>
      <w:rFonts w:ascii="Segoe UI Semilight" w:eastAsiaTheme="minorHAnsi" w:hAnsi="Segoe UI Semilight" w:cstheme="minorBidi"/>
      <w:szCs w:val="22"/>
    </w:rPr>
  </w:style>
  <w:style w:type="character" w:styleId="CommentReference">
    <w:name w:val="annotation reference"/>
    <w:basedOn w:val="DefaultParagraphFont"/>
    <w:uiPriority w:val="99"/>
    <w:rsid w:val="008F1FE3"/>
    <w:rPr>
      <w:sz w:val="16"/>
      <w:szCs w:val="16"/>
    </w:rPr>
  </w:style>
  <w:style w:type="paragraph" w:styleId="CommentText">
    <w:name w:val="annotation text"/>
    <w:basedOn w:val="Normal"/>
    <w:link w:val="CommentTextChar"/>
    <w:uiPriority w:val="99"/>
    <w:rsid w:val="008F1FE3"/>
    <w:rPr>
      <w:szCs w:val="20"/>
    </w:rPr>
  </w:style>
  <w:style w:type="character" w:customStyle="1" w:styleId="CommentTextChar">
    <w:name w:val="Comment Text Char"/>
    <w:basedOn w:val="DefaultParagraphFont"/>
    <w:link w:val="CommentText"/>
    <w:uiPriority w:val="99"/>
    <w:rsid w:val="008F1FE3"/>
    <w:rPr>
      <w:rFonts w:ascii="Franklin Gothic Book" w:eastAsiaTheme="minorHAnsi" w:hAnsi="Franklin Gothic Book" w:cstheme="minorBidi"/>
    </w:rPr>
  </w:style>
  <w:style w:type="paragraph" w:styleId="CommentSubject">
    <w:name w:val="annotation subject"/>
    <w:basedOn w:val="CommentText"/>
    <w:next w:val="CommentText"/>
    <w:link w:val="CommentSubjectChar"/>
    <w:rsid w:val="008F1FE3"/>
    <w:rPr>
      <w:b/>
      <w:bCs/>
    </w:rPr>
  </w:style>
  <w:style w:type="character" w:customStyle="1" w:styleId="CommentSubjectChar">
    <w:name w:val="Comment Subject Char"/>
    <w:basedOn w:val="CommentTextChar"/>
    <w:link w:val="CommentSubject"/>
    <w:rsid w:val="008F1FE3"/>
    <w:rPr>
      <w:rFonts w:ascii="Franklin Gothic Book" w:eastAsiaTheme="minorHAnsi" w:hAnsi="Franklin Gothic Book" w:cstheme="minorBidi"/>
      <w:b/>
      <w:bCs/>
    </w:rPr>
  </w:style>
  <w:style w:type="paragraph" w:customStyle="1" w:styleId="Header11x17">
    <w:name w:val="Header_11x17"/>
    <w:basedOn w:val="Header"/>
    <w:qFormat/>
    <w:rsid w:val="002223B3"/>
    <w:pPr>
      <w:tabs>
        <w:tab w:val="clear" w:pos="5040"/>
        <w:tab w:val="clear" w:pos="10080"/>
        <w:tab w:val="center" w:pos="11160"/>
        <w:tab w:val="right" w:pos="22320"/>
      </w:tabs>
    </w:pPr>
  </w:style>
  <w:style w:type="paragraph" w:customStyle="1" w:styleId="Footer11x17">
    <w:name w:val="Footer_11x17"/>
    <w:basedOn w:val="Footer"/>
    <w:qFormat/>
    <w:rsid w:val="002223B3"/>
    <w:pPr>
      <w:tabs>
        <w:tab w:val="clear" w:pos="10080"/>
        <w:tab w:val="right" w:pos="22320"/>
      </w:tabs>
    </w:pPr>
  </w:style>
  <w:style w:type="paragraph" w:customStyle="1" w:styleId="BodyText12ptbefore">
    <w:name w:val="Body Text_12pt before"/>
    <w:basedOn w:val="BodyText"/>
    <w:qFormat/>
    <w:rsid w:val="002223B3"/>
    <w:pPr>
      <w:spacing w:before="240"/>
    </w:pPr>
  </w:style>
  <w:style w:type="character" w:customStyle="1" w:styleId="PhotoChartChar">
    <w:name w:val="Photo/Chart Char"/>
    <w:basedOn w:val="DefaultParagraphFont"/>
    <w:link w:val="PhotoChart"/>
    <w:rsid w:val="002223B3"/>
    <w:rPr>
      <w:rFonts w:ascii="Segoe UI Semilight" w:hAnsi="Segoe UI Semilight" w:cs="Segoe UI Semilight"/>
      <w:noProof/>
    </w:rPr>
  </w:style>
  <w:style w:type="paragraph" w:customStyle="1" w:styleId="PhotoChart">
    <w:name w:val="Photo/Chart"/>
    <w:basedOn w:val="Normal"/>
    <w:next w:val="PhotoChartDescriptionDoubleLine"/>
    <w:link w:val="PhotoChartChar"/>
    <w:rsid w:val="002223B3"/>
    <w:pPr>
      <w:keepNext/>
      <w:spacing w:after="50"/>
      <w:jc w:val="center"/>
    </w:pPr>
    <w:rPr>
      <w:rFonts w:eastAsia="Times New Roman" w:cs="Segoe UI Semilight"/>
      <w:noProof/>
      <w:szCs w:val="20"/>
    </w:rPr>
  </w:style>
  <w:style w:type="paragraph" w:customStyle="1" w:styleId="PhotoChartDescriptionDoubleLine">
    <w:name w:val="Photo/Chart Description Double Line"/>
    <w:basedOn w:val="Normal"/>
    <w:link w:val="PhotoChartDescriptionDoubleLineChar"/>
    <w:rsid w:val="002223B3"/>
    <w:pPr>
      <w:autoSpaceDE w:val="0"/>
      <w:autoSpaceDN w:val="0"/>
      <w:adjustRightInd w:val="0"/>
      <w:spacing w:after="360" w:line="240" w:lineRule="exact"/>
      <w:ind w:left="720" w:right="720"/>
    </w:pPr>
    <w:rPr>
      <w:rFonts w:eastAsia="Times New Roman" w:cs="Segoe UI Semilight"/>
      <w:szCs w:val="24"/>
    </w:rPr>
  </w:style>
  <w:style w:type="character" w:customStyle="1" w:styleId="PhotoChartDescriptionDoubleLineChar">
    <w:name w:val="Photo/Chart Description Double Line Char"/>
    <w:basedOn w:val="DefaultParagraphFont"/>
    <w:link w:val="PhotoChartDescriptionDoubleLine"/>
    <w:rsid w:val="002223B3"/>
    <w:rPr>
      <w:rFonts w:ascii="Segoe UI Semilight" w:hAnsi="Segoe UI Semilight" w:cs="Segoe UI Semilight"/>
      <w:szCs w:val="24"/>
    </w:rPr>
  </w:style>
  <w:style w:type="paragraph" w:customStyle="1" w:styleId="PhotoChartDescriptionSingleLine">
    <w:name w:val="Photo/Chart Description Single Line"/>
    <w:basedOn w:val="PhotoChartDescriptionDoubleLine"/>
    <w:qFormat/>
    <w:rsid w:val="002223B3"/>
    <w:pPr>
      <w:spacing w:after="600"/>
    </w:pPr>
  </w:style>
  <w:style w:type="paragraph" w:customStyle="1" w:styleId="PhotoChartPortraitDoubleLine">
    <w:name w:val="Photo/Chart Portrait Double Line"/>
    <w:basedOn w:val="Normal"/>
    <w:qFormat/>
    <w:rsid w:val="002223B3"/>
    <w:pPr>
      <w:keepNext/>
      <w:autoSpaceDE w:val="0"/>
      <w:autoSpaceDN w:val="0"/>
      <w:adjustRightInd w:val="0"/>
      <w:spacing w:after="2360" w:line="240" w:lineRule="exact"/>
      <w:ind w:left="1685" w:right="1714"/>
    </w:pPr>
    <w:rPr>
      <w:rFonts w:eastAsia="Times New Roman" w:cs="Segoe UI Semilight"/>
      <w:szCs w:val="24"/>
    </w:rPr>
  </w:style>
  <w:style w:type="paragraph" w:customStyle="1" w:styleId="PhotoChartSource">
    <w:name w:val="Photo/Chart Source"/>
    <w:qFormat/>
    <w:rsid w:val="002223B3"/>
    <w:pPr>
      <w:keepNext/>
      <w:spacing w:after="120"/>
      <w:ind w:left="720"/>
    </w:pPr>
    <w:rPr>
      <w:rFonts w:ascii="Segoe UI Semilight" w:hAnsi="Segoe UI Semilight" w:cs="Segoe UI Semilight"/>
      <w:sz w:val="16"/>
      <w:szCs w:val="24"/>
    </w:rPr>
  </w:style>
  <w:style w:type="paragraph" w:customStyle="1" w:styleId="PhotoChartSourcePortrait">
    <w:name w:val="Photo/Chart Source Portrait"/>
    <w:basedOn w:val="PhotoChartSource"/>
    <w:qFormat/>
    <w:rsid w:val="002223B3"/>
    <w:pPr>
      <w:ind w:left="1683"/>
    </w:pPr>
  </w:style>
  <w:style w:type="paragraph" w:customStyle="1" w:styleId="FigureSource">
    <w:name w:val="FigureSource"/>
    <w:basedOn w:val="Normal"/>
    <w:qFormat/>
    <w:rsid w:val="002223B3"/>
    <w:pPr>
      <w:keepNext/>
      <w:spacing w:after="120"/>
    </w:pPr>
    <w:rPr>
      <w:sz w:val="16"/>
    </w:rPr>
  </w:style>
  <w:style w:type="paragraph" w:customStyle="1" w:styleId="FigureTitle">
    <w:name w:val="FigureTitle"/>
    <w:basedOn w:val="Normal"/>
    <w:qFormat/>
    <w:rsid w:val="002223B3"/>
    <w:pPr>
      <w:spacing w:before="360"/>
    </w:pPr>
    <w:rPr>
      <w:b/>
    </w:rPr>
  </w:style>
  <w:style w:type="paragraph" w:customStyle="1" w:styleId="ReportType">
    <w:name w:val="Report Type"/>
    <w:basedOn w:val="Normal"/>
    <w:qFormat/>
    <w:rsid w:val="00B1651C"/>
    <w:pPr>
      <w:spacing w:before="8160"/>
    </w:pPr>
    <w:rPr>
      <w:rFonts w:ascii="Segoe UI Semibold" w:hAnsi="Segoe UI Semibold" w:cs="Segoe UI Semibold"/>
      <w:smallCaps/>
      <w:noProof/>
      <w:color w:val="FFFFFF" w:themeColor="background1"/>
      <w:sz w:val="24"/>
    </w:rPr>
  </w:style>
  <w:style w:type="paragraph" w:customStyle="1" w:styleId="ReportTitle">
    <w:name w:val="Report Title"/>
    <w:basedOn w:val="Normal"/>
    <w:qFormat/>
    <w:rsid w:val="00B1651C"/>
    <w:pPr>
      <w:spacing w:before="440"/>
      <w:ind w:left="360"/>
    </w:pPr>
    <w:rPr>
      <w:rFonts w:ascii="Trebuchet MS" w:hAnsi="Trebuchet MS"/>
      <w:b/>
      <w:color w:val="FFFFFF" w:themeColor="background1"/>
      <w:sz w:val="40"/>
    </w:rPr>
  </w:style>
  <w:style w:type="paragraph" w:customStyle="1" w:styleId="Preparedfor">
    <w:name w:val="Prepared for"/>
    <w:basedOn w:val="Name"/>
    <w:qFormat/>
    <w:rsid w:val="00B1651C"/>
    <w:pPr>
      <w:spacing w:before="840"/>
    </w:pPr>
    <w:rPr>
      <w:rFonts w:ascii="Segoe UI" w:hAnsi="Segoe UI" w:cs="Segoe UI"/>
      <w:color w:val="6F6F6F"/>
      <w:sz w:val="18"/>
    </w:rPr>
  </w:style>
  <w:style w:type="paragraph" w:customStyle="1" w:styleId="Name">
    <w:name w:val="Name"/>
    <w:basedOn w:val="Normal"/>
    <w:qFormat/>
    <w:rsid w:val="00B1651C"/>
    <w:pPr>
      <w:spacing w:before="80"/>
      <w:ind w:left="360"/>
    </w:pPr>
    <w:rPr>
      <w:rFonts w:ascii="Segoe UI Semibold" w:hAnsi="Segoe UI Semibold" w:cs="Segoe UI Semibold"/>
    </w:rPr>
  </w:style>
  <w:style w:type="paragraph" w:customStyle="1" w:styleId="ReportDate">
    <w:name w:val="Report Date"/>
    <w:basedOn w:val="Name"/>
    <w:qFormat/>
    <w:rsid w:val="00B1651C"/>
    <w:pPr>
      <w:spacing w:before="360"/>
    </w:pPr>
    <w:rPr>
      <w:rFonts w:ascii="Segoe UI" w:hAnsi="Segoe UI" w:cs="Segoe UI"/>
      <w:color w:val="6F6F6F"/>
      <w:sz w:val="18"/>
    </w:rPr>
  </w:style>
  <w:style w:type="paragraph" w:customStyle="1" w:styleId="TitlePageReportType">
    <w:name w:val="Title Page Report Type"/>
    <w:basedOn w:val="Normal"/>
    <w:qFormat/>
    <w:rsid w:val="00B1651C"/>
    <w:pPr>
      <w:spacing w:before="1440" w:line="259" w:lineRule="auto"/>
      <w:ind w:left="360"/>
    </w:pPr>
    <w:rPr>
      <w:rFonts w:ascii="Segoe UI Semibold" w:hAnsi="Segoe UI Semibold" w:cs="Segoe UI Semibold"/>
      <w:caps/>
      <w:sz w:val="24"/>
    </w:rPr>
  </w:style>
  <w:style w:type="paragraph" w:customStyle="1" w:styleId="TitlePageReportTitle">
    <w:name w:val="Title Page Report Title"/>
    <w:basedOn w:val="Normal"/>
    <w:qFormat/>
    <w:rsid w:val="00B1651C"/>
    <w:pPr>
      <w:spacing w:before="400" w:line="259" w:lineRule="auto"/>
      <w:ind w:left="360"/>
    </w:pPr>
    <w:rPr>
      <w:rFonts w:ascii="Trebuchet MS" w:hAnsi="Trebuchet MS"/>
      <w:b/>
      <w:sz w:val="40"/>
    </w:rPr>
  </w:style>
  <w:style w:type="paragraph" w:customStyle="1" w:styleId="TitlePageNormal">
    <w:name w:val="Title Page Normal"/>
    <w:basedOn w:val="Name"/>
    <w:qFormat/>
    <w:rsid w:val="00B1651C"/>
    <w:pPr>
      <w:spacing w:before="60"/>
    </w:pPr>
    <w:rPr>
      <w:sz w:val="18"/>
      <w:szCs w:val="20"/>
    </w:rPr>
  </w:style>
  <w:style w:type="paragraph" w:customStyle="1" w:styleId="TitlePrepared">
    <w:name w:val="Title Prepared"/>
    <w:basedOn w:val="Normal"/>
    <w:qFormat/>
    <w:rsid w:val="00B1651C"/>
    <w:pPr>
      <w:spacing w:before="1920" w:line="259" w:lineRule="auto"/>
      <w:ind w:left="360"/>
    </w:pPr>
    <w:rPr>
      <w:rFonts w:ascii="Segoe UI" w:hAnsi="Segoe UI" w:cs="Segoe UI"/>
      <w:sz w:val="18"/>
    </w:rPr>
  </w:style>
  <w:style w:type="paragraph" w:styleId="BalloonText">
    <w:name w:val="Balloon Text"/>
    <w:basedOn w:val="Normal"/>
    <w:link w:val="BalloonTextChar"/>
    <w:uiPriority w:val="99"/>
    <w:semiHidden/>
    <w:unhideWhenUsed/>
    <w:rsid w:val="006023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2309"/>
    <w:rPr>
      <w:rFonts w:ascii="Segoe UI" w:eastAsiaTheme="minorHAnsi" w:hAnsi="Segoe UI" w:cs="Segoe UI"/>
      <w:sz w:val="18"/>
      <w:szCs w:val="18"/>
    </w:rPr>
  </w:style>
  <w:style w:type="table" w:styleId="TableGrid">
    <w:name w:val="Table Grid"/>
    <w:basedOn w:val="TableNormal"/>
    <w:uiPriority w:val="59"/>
    <w:rsid w:val="000566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74469">
      <w:bodyDiv w:val="1"/>
      <w:marLeft w:val="0"/>
      <w:marRight w:val="0"/>
      <w:marTop w:val="0"/>
      <w:marBottom w:val="0"/>
      <w:divBdr>
        <w:top w:val="none" w:sz="0" w:space="0" w:color="auto"/>
        <w:left w:val="none" w:sz="0" w:space="0" w:color="auto"/>
        <w:bottom w:val="none" w:sz="0" w:space="0" w:color="auto"/>
        <w:right w:val="none" w:sz="0" w:space="0" w:color="auto"/>
      </w:divBdr>
    </w:div>
    <w:div w:id="367099705">
      <w:bodyDiv w:val="1"/>
      <w:marLeft w:val="0"/>
      <w:marRight w:val="0"/>
      <w:marTop w:val="0"/>
      <w:marBottom w:val="0"/>
      <w:divBdr>
        <w:top w:val="none" w:sz="0" w:space="0" w:color="auto"/>
        <w:left w:val="none" w:sz="0" w:space="0" w:color="auto"/>
        <w:bottom w:val="none" w:sz="0" w:space="0" w:color="auto"/>
        <w:right w:val="none" w:sz="0" w:space="0" w:color="auto"/>
      </w:divBdr>
    </w:div>
    <w:div w:id="467431316">
      <w:bodyDiv w:val="1"/>
      <w:marLeft w:val="0"/>
      <w:marRight w:val="0"/>
      <w:marTop w:val="0"/>
      <w:marBottom w:val="0"/>
      <w:divBdr>
        <w:top w:val="none" w:sz="0" w:space="0" w:color="auto"/>
        <w:left w:val="none" w:sz="0" w:space="0" w:color="auto"/>
        <w:bottom w:val="none" w:sz="0" w:space="0" w:color="auto"/>
        <w:right w:val="none" w:sz="0" w:space="0" w:color="auto"/>
      </w:divBdr>
    </w:div>
    <w:div w:id="808287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svg"/><Relationship Id="rId18" Type="http://schemas.openxmlformats.org/officeDocument/2006/relationships/header" Target="header3.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8.sv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eader" Target="head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L:\Templates\WP%20(report)%20templates\Ascent%20Report%20Template_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3FE7E-0D87-4B39-B91E-D83999AF8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Ascent Report Template_2019.dotx</Template>
  <TotalTime>12</TotalTime>
  <Pages>12</Pages>
  <Words>1220</Words>
  <Characters>8205</Characters>
  <Application>Microsoft Office Word</Application>
  <DocSecurity>8</DocSecurity>
  <Lines>68</Lines>
  <Paragraphs>18</Paragraphs>
  <ScaleCrop>false</ScaleCrop>
  <HeadingPairs>
    <vt:vector size="2" baseType="variant">
      <vt:variant>
        <vt:lpstr>Title</vt:lpstr>
      </vt:variant>
      <vt:variant>
        <vt:i4>1</vt:i4>
      </vt:variant>
    </vt:vector>
  </HeadingPairs>
  <TitlesOfParts>
    <vt:vector size="1" baseType="lpstr">
      <vt:lpstr>CCWD Old R. start-up;  3T015.01</vt:lpstr>
    </vt:vector>
  </TitlesOfParts>
  <Company>EDAW</Company>
  <LinksUpToDate>false</LinksUpToDate>
  <CharactersWithSpaces>9407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CCWD Old R. start-up;  3T015.01</dc:title>
  <dc:creator>Lafer</dc:creator>
  <cp:lastModifiedBy>Kemp, Mazonika@BOF</cp:lastModifiedBy>
  <cp:revision>11</cp:revision>
  <cp:lastPrinted>2019-06-11T22:35:00Z</cp:lastPrinted>
  <dcterms:created xsi:type="dcterms:W3CDTF">2019-11-07T18:39:00Z</dcterms:created>
  <dcterms:modified xsi:type="dcterms:W3CDTF">2019-11-27T16:46:00Z</dcterms:modified>
</cp:coreProperties>
</file>